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E3036" w:rsidRPr="004755F5" w:rsidRDefault="00DE3036" w:rsidP="00DE3036">
      <w:pPr>
        <w:pStyle w:val="a4"/>
        <w:wordWrap w:val="0"/>
        <w:autoSpaceDE w:val="0"/>
        <w:autoSpaceDN w:val="0"/>
        <w:jc w:val="center"/>
        <w:rPr>
          <w:sz w:val="23"/>
          <w:szCs w:val="23"/>
        </w:rPr>
      </w:pPr>
      <w:bookmarkStart w:id="0" w:name="mark44202OLMG"/>
      <w:bookmarkEnd w:id="0"/>
      <w:r w:rsidRPr="004755F5">
        <w:rPr>
          <w:rFonts w:hint="eastAsia"/>
          <w:sz w:val="23"/>
          <w:szCs w:val="23"/>
        </w:rPr>
        <w:t>令和３年第２回白馬村議会臨時会議事日程</w:t>
      </w:r>
    </w:p>
    <w:p w:rsidR="00DE3036" w:rsidRPr="004755F5" w:rsidRDefault="00404364" w:rsidP="00DE3036">
      <w:pPr>
        <w:pStyle w:val="a4"/>
        <w:wordWrap w:val="0"/>
        <w:autoSpaceDE w:val="0"/>
        <w:autoSpaceDN w:val="0"/>
        <w:jc w:val="right"/>
      </w:pPr>
      <w:r w:rsidRPr="004755F5">
        <w:rPr>
          <w:rFonts w:hint="eastAsia"/>
        </w:rPr>
        <w:t>令和３年５月１０日（月</w:t>
      </w:r>
      <w:r w:rsidR="00DE3036" w:rsidRPr="004755F5">
        <w:rPr>
          <w:rFonts w:hint="eastAsia"/>
        </w:rPr>
        <w:t>）午前１０時００分開会</w:t>
      </w:r>
    </w:p>
    <w:p w:rsidR="00DE3036" w:rsidRPr="004755F5" w:rsidRDefault="00DE3036" w:rsidP="00DE3036">
      <w:pPr>
        <w:pStyle w:val="a4"/>
        <w:wordWrap w:val="0"/>
        <w:autoSpaceDE w:val="0"/>
        <w:autoSpaceDN w:val="0"/>
        <w:jc w:val="left"/>
      </w:pPr>
    </w:p>
    <w:p w:rsidR="00DE3036" w:rsidRPr="004755F5" w:rsidRDefault="00DE3036" w:rsidP="00DE3036">
      <w:pPr>
        <w:pStyle w:val="a4"/>
        <w:wordWrap w:val="0"/>
        <w:autoSpaceDE w:val="0"/>
        <w:autoSpaceDN w:val="0"/>
        <w:jc w:val="left"/>
      </w:pPr>
      <w:r w:rsidRPr="004755F5">
        <w:rPr>
          <w:rFonts w:hint="eastAsia"/>
        </w:rPr>
        <w:t>（第１日目）</w:t>
      </w:r>
    </w:p>
    <w:p w:rsidR="00DE3036" w:rsidRPr="004755F5" w:rsidRDefault="00DE3036" w:rsidP="00DE3036">
      <w:pPr>
        <w:pStyle w:val="a4"/>
        <w:wordWrap w:val="0"/>
        <w:autoSpaceDE w:val="0"/>
        <w:autoSpaceDN w:val="0"/>
        <w:jc w:val="left"/>
      </w:pPr>
      <w:r w:rsidRPr="004755F5">
        <w:rPr>
          <w:rFonts w:hint="eastAsia"/>
        </w:rPr>
        <w:t>１．開　会　宣　告</w:t>
      </w:r>
    </w:p>
    <w:p w:rsidR="00DE3036" w:rsidRPr="004755F5" w:rsidRDefault="00DE3036" w:rsidP="00DE3036">
      <w:pPr>
        <w:pStyle w:val="a4"/>
        <w:wordWrap w:val="0"/>
        <w:autoSpaceDE w:val="0"/>
        <w:autoSpaceDN w:val="0"/>
        <w:ind w:leftChars="300" w:left="580"/>
        <w:jc w:val="left"/>
      </w:pPr>
      <w:r w:rsidRPr="004755F5">
        <w:rPr>
          <w:rFonts w:hint="eastAsia"/>
        </w:rPr>
        <w:t>日程第　１　仮議席の指定</w:t>
      </w:r>
    </w:p>
    <w:p w:rsidR="00DE3036" w:rsidRPr="004755F5" w:rsidRDefault="00DE3036" w:rsidP="00DE3036">
      <w:pPr>
        <w:pStyle w:val="a4"/>
        <w:wordWrap w:val="0"/>
        <w:autoSpaceDE w:val="0"/>
        <w:autoSpaceDN w:val="0"/>
        <w:ind w:leftChars="300" w:left="580"/>
        <w:jc w:val="left"/>
      </w:pPr>
      <w:r w:rsidRPr="004755F5">
        <w:t>日程第　２　議長の選挙</w:t>
      </w:r>
    </w:p>
    <w:p w:rsidR="00DE3036" w:rsidRPr="004755F5" w:rsidRDefault="00DE3036" w:rsidP="00DE3036">
      <w:pPr>
        <w:pStyle w:val="a4"/>
        <w:wordWrap w:val="0"/>
        <w:autoSpaceDE w:val="0"/>
        <w:autoSpaceDN w:val="0"/>
        <w:ind w:leftChars="300" w:left="580"/>
        <w:jc w:val="left"/>
      </w:pPr>
      <w:r w:rsidRPr="004755F5">
        <w:rPr>
          <w:rFonts w:hint="eastAsia"/>
        </w:rPr>
        <w:t>追加日程第</w:t>
      </w:r>
      <w:r w:rsidR="00404364" w:rsidRPr="004755F5">
        <w:rPr>
          <w:rFonts w:hint="eastAsia"/>
        </w:rPr>
        <w:t xml:space="preserve">　</w:t>
      </w:r>
      <w:r w:rsidRPr="004755F5">
        <w:rPr>
          <w:rFonts w:hint="eastAsia"/>
        </w:rPr>
        <w:t>１　議席の指定</w:t>
      </w:r>
    </w:p>
    <w:p w:rsidR="00DE3036" w:rsidRPr="004755F5" w:rsidRDefault="00DE3036" w:rsidP="00DE3036">
      <w:pPr>
        <w:pStyle w:val="a4"/>
        <w:wordWrap w:val="0"/>
        <w:autoSpaceDE w:val="0"/>
        <w:autoSpaceDN w:val="0"/>
        <w:ind w:leftChars="300" w:left="580"/>
        <w:jc w:val="left"/>
      </w:pPr>
      <w:r w:rsidRPr="004755F5">
        <w:rPr>
          <w:rFonts w:hint="eastAsia"/>
        </w:rPr>
        <w:t>追加日程第　２　会議録署名議員の指名</w:t>
      </w:r>
    </w:p>
    <w:p w:rsidR="00DE3036" w:rsidRPr="004755F5" w:rsidRDefault="00DE3036" w:rsidP="00DE3036">
      <w:pPr>
        <w:pStyle w:val="a4"/>
        <w:wordWrap w:val="0"/>
        <w:autoSpaceDE w:val="0"/>
        <w:autoSpaceDN w:val="0"/>
        <w:ind w:leftChars="300" w:left="580"/>
        <w:jc w:val="left"/>
      </w:pPr>
      <w:r w:rsidRPr="004755F5">
        <w:rPr>
          <w:rFonts w:hint="eastAsia"/>
        </w:rPr>
        <w:t>追加日程第　３　会期の決定</w:t>
      </w:r>
    </w:p>
    <w:p w:rsidR="00DE3036" w:rsidRPr="004755F5" w:rsidRDefault="00DE3036" w:rsidP="00DE3036">
      <w:pPr>
        <w:pStyle w:val="a4"/>
        <w:wordWrap w:val="0"/>
        <w:autoSpaceDE w:val="0"/>
        <w:autoSpaceDN w:val="0"/>
        <w:ind w:leftChars="300" w:left="580"/>
        <w:jc w:val="left"/>
      </w:pPr>
      <w:r w:rsidRPr="004755F5">
        <w:rPr>
          <w:rFonts w:hint="eastAsia"/>
        </w:rPr>
        <w:t xml:space="preserve">　　　　　　　　会　期　自　令和３年５月１０日</w:t>
      </w:r>
    </w:p>
    <w:p w:rsidR="00DE3036" w:rsidRPr="004755F5" w:rsidRDefault="00DE3036" w:rsidP="00DE3036">
      <w:pPr>
        <w:pStyle w:val="a4"/>
        <w:wordWrap w:val="0"/>
        <w:autoSpaceDE w:val="0"/>
        <w:autoSpaceDN w:val="0"/>
        <w:ind w:leftChars="300" w:left="580"/>
        <w:jc w:val="left"/>
      </w:pPr>
      <w:r w:rsidRPr="004755F5">
        <w:rPr>
          <w:rFonts w:hint="eastAsia"/>
        </w:rPr>
        <w:t xml:space="preserve">　　　　　　　　　　　　至　令和３</w:t>
      </w:r>
      <w:r w:rsidR="00404364" w:rsidRPr="004755F5">
        <w:rPr>
          <w:rFonts w:hint="eastAsia"/>
        </w:rPr>
        <w:t>年５月１１</w:t>
      </w:r>
      <w:r w:rsidRPr="004755F5">
        <w:rPr>
          <w:rFonts w:hint="eastAsia"/>
        </w:rPr>
        <w:t>日</w:t>
      </w:r>
    </w:p>
    <w:p w:rsidR="00DE3036" w:rsidRPr="004755F5" w:rsidRDefault="00DE3036" w:rsidP="00DE3036">
      <w:pPr>
        <w:pStyle w:val="a4"/>
        <w:wordWrap w:val="0"/>
        <w:autoSpaceDE w:val="0"/>
        <w:autoSpaceDN w:val="0"/>
        <w:ind w:leftChars="300" w:left="580"/>
        <w:jc w:val="left"/>
        <w:rPr>
          <w:rFonts w:hAnsi="ＭＳ Ｐゴシック" w:cs="ＭＳ Ｐゴシック"/>
          <w:kern w:val="0"/>
          <w:szCs w:val="24"/>
        </w:rPr>
      </w:pPr>
      <w:r w:rsidRPr="004755F5">
        <w:rPr>
          <w:rFonts w:hint="eastAsia"/>
        </w:rPr>
        <w:t xml:space="preserve">追加日程第　４　</w:t>
      </w:r>
      <w:r w:rsidRPr="004755F5">
        <w:rPr>
          <w:rFonts w:hAnsi="ＭＳ Ｐゴシック" w:cs="ＭＳ Ｐゴシック" w:hint="eastAsia"/>
          <w:kern w:val="0"/>
          <w:szCs w:val="24"/>
        </w:rPr>
        <w:t>諸般の報告</w:t>
      </w:r>
    </w:p>
    <w:p w:rsidR="00DE3036" w:rsidRPr="004755F5" w:rsidRDefault="00DE3036" w:rsidP="00DE3036">
      <w:pPr>
        <w:pStyle w:val="a4"/>
        <w:wordWrap w:val="0"/>
        <w:autoSpaceDE w:val="0"/>
        <w:autoSpaceDN w:val="0"/>
        <w:ind w:leftChars="300" w:left="3093" w:hangingChars="1300" w:hanging="2513"/>
        <w:jc w:val="left"/>
      </w:pPr>
      <w:r w:rsidRPr="004755F5">
        <w:rPr>
          <w:rFonts w:hint="eastAsia"/>
        </w:rPr>
        <w:t>追加日程第　５　副議長の選挙</w:t>
      </w:r>
    </w:p>
    <w:p w:rsidR="00DE3036" w:rsidRPr="004755F5" w:rsidRDefault="00DE3036" w:rsidP="00DE3036">
      <w:pPr>
        <w:pStyle w:val="a4"/>
        <w:wordWrap w:val="0"/>
        <w:autoSpaceDE w:val="0"/>
        <w:autoSpaceDN w:val="0"/>
        <w:ind w:leftChars="300" w:left="580"/>
        <w:jc w:val="left"/>
      </w:pPr>
      <w:r w:rsidRPr="004755F5">
        <w:rPr>
          <w:rFonts w:hint="eastAsia"/>
        </w:rPr>
        <w:t>追加日程第　６　常任委員の選任</w:t>
      </w:r>
    </w:p>
    <w:p w:rsidR="00DE3036" w:rsidRPr="004755F5" w:rsidRDefault="00DE3036" w:rsidP="00DE3036">
      <w:pPr>
        <w:pStyle w:val="a4"/>
        <w:wordWrap w:val="0"/>
        <w:autoSpaceDE w:val="0"/>
        <w:autoSpaceDN w:val="0"/>
        <w:ind w:leftChars="300" w:left="580"/>
        <w:jc w:val="left"/>
      </w:pPr>
      <w:r w:rsidRPr="004755F5">
        <w:rPr>
          <w:rFonts w:hint="eastAsia"/>
        </w:rPr>
        <w:t>追加日程第　７　議会運営委員の選任</w:t>
      </w:r>
    </w:p>
    <w:p w:rsidR="00DE3036" w:rsidRPr="004755F5" w:rsidRDefault="00DE3036" w:rsidP="00DE3036">
      <w:pPr>
        <w:pStyle w:val="a4"/>
        <w:wordWrap w:val="0"/>
        <w:autoSpaceDE w:val="0"/>
        <w:autoSpaceDN w:val="0"/>
        <w:ind w:leftChars="300" w:left="580"/>
        <w:jc w:val="left"/>
      </w:pPr>
      <w:r w:rsidRPr="004755F5">
        <w:rPr>
          <w:rFonts w:hint="eastAsia"/>
        </w:rPr>
        <w:t>追加日程第　８　議会広報特別委員会の設置及び委員の選任</w:t>
      </w:r>
    </w:p>
    <w:p w:rsidR="00DE3036" w:rsidRPr="004755F5" w:rsidRDefault="00DE3036" w:rsidP="00DE3036">
      <w:pPr>
        <w:pStyle w:val="a4"/>
        <w:wordWrap w:val="0"/>
        <w:autoSpaceDE w:val="0"/>
        <w:autoSpaceDN w:val="0"/>
        <w:ind w:leftChars="300" w:left="580"/>
        <w:jc w:val="left"/>
      </w:pPr>
      <w:r w:rsidRPr="004755F5">
        <w:rPr>
          <w:rFonts w:hint="eastAsia"/>
        </w:rPr>
        <w:t>追加日程第　９　北アルプス広域連合議会議員の選挙</w:t>
      </w:r>
    </w:p>
    <w:p w:rsidR="00DE3036" w:rsidRPr="004755F5" w:rsidRDefault="00404364" w:rsidP="00DE3036">
      <w:pPr>
        <w:pStyle w:val="a4"/>
        <w:wordWrap w:val="0"/>
        <w:autoSpaceDE w:val="0"/>
        <w:autoSpaceDN w:val="0"/>
        <w:ind w:leftChars="300" w:left="580"/>
        <w:jc w:val="left"/>
      </w:pPr>
      <w:r w:rsidRPr="004755F5">
        <w:rPr>
          <w:rFonts w:hint="eastAsia"/>
        </w:rPr>
        <w:t>追加日程第１０</w:t>
      </w:r>
      <w:r w:rsidR="00DE3036" w:rsidRPr="004755F5">
        <w:rPr>
          <w:rFonts w:hint="eastAsia"/>
        </w:rPr>
        <w:t xml:space="preserve">　白馬山麓事務組合議会議員の選挙</w:t>
      </w:r>
    </w:p>
    <w:p w:rsidR="00DE3036" w:rsidRPr="004755F5" w:rsidRDefault="00404364" w:rsidP="00DE3036">
      <w:pPr>
        <w:pStyle w:val="a4"/>
        <w:wordWrap w:val="0"/>
        <w:autoSpaceDE w:val="0"/>
        <w:autoSpaceDN w:val="0"/>
        <w:ind w:leftChars="300" w:left="580"/>
        <w:jc w:val="left"/>
      </w:pPr>
      <w:r w:rsidRPr="004755F5">
        <w:rPr>
          <w:rFonts w:hint="eastAsia"/>
        </w:rPr>
        <w:t>追加日程第１１</w:t>
      </w:r>
      <w:r w:rsidR="00DE3036" w:rsidRPr="004755F5">
        <w:rPr>
          <w:rFonts w:hint="eastAsia"/>
        </w:rPr>
        <w:t xml:space="preserve">　議席の一部変更</w:t>
      </w:r>
    </w:p>
    <w:p w:rsidR="00DE3036" w:rsidRPr="004755F5" w:rsidRDefault="00DE3036" w:rsidP="00DE3036">
      <w:pPr>
        <w:pStyle w:val="a4"/>
        <w:wordWrap w:val="0"/>
        <w:autoSpaceDE w:val="0"/>
        <w:autoSpaceDN w:val="0"/>
        <w:ind w:leftChars="300" w:left="3093" w:hangingChars="1300" w:hanging="2513"/>
        <w:jc w:val="left"/>
      </w:pPr>
    </w:p>
    <w:p w:rsidR="00DE3036" w:rsidRPr="004755F5" w:rsidRDefault="00DE3036" w:rsidP="00DE3036">
      <w:pPr>
        <w:pStyle w:val="Default"/>
        <w:ind w:left="853" w:hanging="853"/>
        <w:jc w:val="center"/>
        <w:rPr>
          <w:color w:val="auto"/>
          <w:sz w:val="23"/>
          <w:szCs w:val="23"/>
        </w:rPr>
      </w:pPr>
      <w:r w:rsidRPr="004755F5">
        <w:rPr>
          <w:color w:val="auto"/>
          <w:sz w:val="23"/>
          <w:szCs w:val="23"/>
        </w:rPr>
        <w:br w:type="page"/>
      </w:r>
      <w:r w:rsidRPr="004755F5">
        <w:rPr>
          <w:rFonts w:hint="eastAsia"/>
          <w:color w:val="auto"/>
          <w:sz w:val="23"/>
          <w:szCs w:val="23"/>
        </w:rPr>
        <w:lastRenderedPageBreak/>
        <w:t>令和３</w:t>
      </w:r>
      <w:r w:rsidRPr="004755F5">
        <w:rPr>
          <w:color w:val="auto"/>
          <w:sz w:val="23"/>
          <w:szCs w:val="23"/>
        </w:rPr>
        <w:t>年第</w:t>
      </w:r>
      <w:r w:rsidRPr="004755F5">
        <w:rPr>
          <w:rFonts w:hint="eastAsia"/>
          <w:color w:val="auto"/>
          <w:sz w:val="23"/>
          <w:szCs w:val="23"/>
        </w:rPr>
        <w:t>２</w:t>
      </w:r>
      <w:r w:rsidRPr="004755F5">
        <w:rPr>
          <w:color w:val="auto"/>
          <w:sz w:val="23"/>
          <w:szCs w:val="23"/>
        </w:rPr>
        <w:t>回白馬村議会臨時会（第１日目）</w:t>
      </w:r>
    </w:p>
    <w:p w:rsidR="00DE3036" w:rsidRPr="004755F5" w:rsidRDefault="00DE3036" w:rsidP="00DE3036">
      <w:pPr>
        <w:autoSpaceDE w:val="0"/>
        <w:autoSpaceDN w:val="0"/>
        <w:adjustRightInd w:val="0"/>
        <w:jc w:val="left"/>
        <w:rPr>
          <w:kern w:val="0"/>
          <w:szCs w:val="21"/>
        </w:rPr>
      </w:pPr>
    </w:p>
    <w:p w:rsidR="00DE3036" w:rsidRPr="004755F5" w:rsidRDefault="00DE3036" w:rsidP="00DE3036">
      <w:pPr>
        <w:autoSpaceDE w:val="0"/>
        <w:autoSpaceDN w:val="0"/>
        <w:adjustRightInd w:val="0"/>
        <w:ind w:left="-199"/>
        <w:jc w:val="left"/>
        <w:rPr>
          <w:kern w:val="0"/>
          <w:szCs w:val="21"/>
        </w:rPr>
      </w:pPr>
      <w:r w:rsidRPr="004755F5">
        <w:rPr>
          <w:kern w:val="0"/>
          <w:szCs w:val="21"/>
        </w:rPr>
        <w:t>１．日</w:t>
      </w:r>
      <w:r w:rsidRPr="004755F5">
        <w:rPr>
          <w:rFonts w:hint="eastAsia"/>
          <w:kern w:val="0"/>
          <w:szCs w:val="21"/>
        </w:rPr>
        <w:t xml:space="preserve">　　</w:t>
      </w:r>
      <w:r w:rsidRPr="004755F5">
        <w:rPr>
          <w:kern w:val="0"/>
          <w:szCs w:val="21"/>
        </w:rPr>
        <w:t>時</w:t>
      </w:r>
      <w:r w:rsidRPr="004755F5">
        <w:rPr>
          <w:rFonts w:hint="eastAsia"/>
          <w:kern w:val="0"/>
          <w:szCs w:val="21"/>
        </w:rPr>
        <w:t xml:space="preserve">　令和３</w:t>
      </w:r>
      <w:r w:rsidRPr="004755F5">
        <w:rPr>
          <w:kern w:val="0"/>
          <w:szCs w:val="21"/>
        </w:rPr>
        <w:t>年</w:t>
      </w:r>
      <w:r w:rsidRPr="004755F5">
        <w:rPr>
          <w:rFonts w:hint="eastAsia"/>
          <w:kern w:val="0"/>
          <w:szCs w:val="21"/>
        </w:rPr>
        <w:t>５</w:t>
      </w:r>
      <w:r w:rsidRPr="004755F5">
        <w:rPr>
          <w:kern w:val="0"/>
          <w:szCs w:val="21"/>
        </w:rPr>
        <w:t>月</w:t>
      </w:r>
      <w:r w:rsidRPr="004755F5">
        <w:rPr>
          <w:rFonts w:hint="eastAsia"/>
          <w:kern w:val="0"/>
          <w:szCs w:val="21"/>
        </w:rPr>
        <w:t>１０</w:t>
      </w:r>
      <w:r w:rsidRPr="004755F5">
        <w:rPr>
          <w:kern w:val="0"/>
          <w:szCs w:val="21"/>
        </w:rPr>
        <w:t>日</w:t>
      </w:r>
      <w:r w:rsidRPr="004755F5">
        <w:rPr>
          <w:rFonts w:hint="eastAsia"/>
          <w:kern w:val="0"/>
          <w:szCs w:val="21"/>
        </w:rPr>
        <w:t xml:space="preserve">　</w:t>
      </w:r>
      <w:r w:rsidRPr="004755F5">
        <w:rPr>
          <w:kern w:val="0"/>
          <w:szCs w:val="21"/>
        </w:rPr>
        <w:t>午前１</w:t>
      </w:r>
      <w:r w:rsidRPr="004755F5">
        <w:rPr>
          <w:rFonts w:hint="eastAsia"/>
          <w:kern w:val="0"/>
          <w:szCs w:val="21"/>
        </w:rPr>
        <w:t>０</w:t>
      </w:r>
      <w:r w:rsidRPr="004755F5">
        <w:rPr>
          <w:kern w:val="0"/>
          <w:szCs w:val="21"/>
        </w:rPr>
        <w:t>時</w:t>
      </w:r>
      <w:r w:rsidRPr="004755F5">
        <w:rPr>
          <w:rFonts w:hint="eastAsia"/>
          <w:kern w:val="0"/>
          <w:szCs w:val="21"/>
        </w:rPr>
        <w:t>０</w:t>
      </w:r>
      <w:r w:rsidRPr="004755F5">
        <w:rPr>
          <w:kern w:val="0"/>
          <w:szCs w:val="21"/>
        </w:rPr>
        <w:t>０分より</w:t>
      </w:r>
    </w:p>
    <w:p w:rsidR="00DE3036" w:rsidRPr="004755F5" w:rsidRDefault="00DE3036" w:rsidP="00DE3036">
      <w:pPr>
        <w:autoSpaceDE w:val="0"/>
        <w:autoSpaceDN w:val="0"/>
        <w:adjustRightInd w:val="0"/>
        <w:ind w:left="-199"/>
        <w:jc w:val="left"/>
        <w:rPr>
          <w:kern w:val="0"/>
          <w:szCs w:val="21"/>
        </w:rPr>
      </w:pPr>
      <w:r w:rsidRPr="004755F5">
        <w:rPr>
          <w:kern w:val="0"/>
          <w:szCs w:val="21"/>
        </w:rPr>
        <w:t>２．場</w:t>
      </w:r>
      <w:r w:rsidRPr="004755F5">
        <w:rPr>
          <w:rFonts w:hint="eastAsia"/>
          <w:kern w:val="0"/>
          <w:szCs w:val="21"/>
        </w:rPr>
        <w:t xml:space="preserve">　　</w:t>
      </w:r>
      <w:r w:rsidRPr="004755F5">
        <w:rPr>
          <w:kern w:val="0"/>
          <w:szCs w:val="21"/>
        </w:rPr>
        <w:t>所</w:t>
      </w:r>
      <w:r w:rsidRPr="004755F5">
        <w:rPr>
          <w:rFonts w:hint="eastAsia"/>
          <w:kern w:val="0"/>
          <w:szCs w:val="21"/>
        </w:rPr>
        <w:t xml:space="preserve">　</w:t>
      </w:r>
      <w:r w:rsidRPr="004755F5">
        <w:rPr>
          <w:kern w:val="0"/>
          <w:szCs w:val="21"/>
        </w:rPr>
        <w:t>白馬村議会議場</w:t>
      </w:r>
    </w:p>
    <w:p w:rsidR="00DE3036" w:rsidRPr="004755F5" w:rsidRDefault="00DE3036" w:rsidP="00DE3036">
      <w:pPr>
        <w:autoSpaceDE w:val="0"/>
        <w:autoSpaceDN w:val="0"/>
        <w:adjustRightInd w:val="0"/>
        <w:ind w:left="-199"/>
        <w:jc w:val="left"/>
        <w:rPr>
          <w:kern w:val="0"/>
          <w:szCs w:val="21"/>
        </w:rPr>
      </w:pPr>
      <w:r w:rsidRPr="004755F5">
        <w:rPr>
          <w:kern w:val="0"/>
          <w:szCs w:val="21"/>
        </w:rPr>
        <w:t>３．応招議員</w:t>
      </w:r>
    </w:p>
    <w:p w:rsidR="00DE3036" w:rsidRPr="004755F5" w:rsidRDefault="00DE3036" w:rsidP="00DE3036">
      <w:pPr>
        <w:autoSpaceDE w:val="0"/>
        <w:autoSpaceDN w:val="0"/>
        <w:adjustRightInd w:val="0"/>
        <w:jc w:val="left"/>
        <w:rPr>
          <w:kern w:val="0"/>
          <w:szCs w:val="21"/>
        </w:rPr>
      </w:pPr>
      <w:r w:rsidRPr="004755F5">
        <w:rPr>
          <w:kern w:val="0"/>
          <w:szCs w:val="21"/>
        </w:rPr>
        <w:t xml:space="preserve">　　　第 １ 番　　　</w:t>
      </w:r>
      <w:r w:rsidRPr="004755F5">
        <w:rPr>
          <w:rFonts w:hint="eastAsia"/>
          <w:kern w:val="0"/>
          <w:szCs w:val="21"/>
        </w:rPr>
        <w:t>増　井　春　美</w:t>
      </w:r>
      <w:r w:rsidRPr="004755F5">
        <w:rPr>
          <w:kern w:val="0"/>
          <w:szCs w:val="21"/>
        </w:rPr>
        <w:t xml:space="preserve">　　　</w:t>
      </w:r>
      <w:r w:rsidRPr="004755F5">
        <w:rPr>
          <w:rFonts w:hint="eastAsia"/>
          <w:kern w:val="0"/>
          <w:szCs w:val="21"/>
        </w:rPr>
        <w:t xml:space="preserve">　　　</w:t>
      </w:r>
      <w:r w:rsidRPr="004755F5">
        <w:rPr>
          <w:kern w:val="0"/>
          <w:szCs w:val="21"/>
        </w:rPr>
        <w:t xml:space="preserve">第 </w:t>
      </w:r>
      <w:r w:rsidRPr="004755F5">
        <w:rPr>
          <w:rFonts w:hint="eastAsia"/>
          <w:kern w:val="0"/>
          <w:szCs w:val="21"/>
        </w:rPr>
        <w:t>７</w:t>
      </w:r>
      <w:r w:rsidRPr="004755F5">
        <w:rPr>
          <w:kern w:val="0"/>
          <w:szCs w:val="21"/>
        </w:rPr>
        <w:t xml:space="preserve"> 番　　　</w:t>
      </w:r>
      <w:r w:rsidRPr="004755F5">
        <w:rPr>
          <w:rFonts w:hint="eastAsia"/>
          <w:kern w:val="0"/>
          <w:szCs w:val="21"/>
        </w:rPr>
        <w:t>太　谷　修　助</w:t>
      </w:r>
    </w:p>
    <w:p w:rsidR="00DE3036" w:rsidRPr="004755F5" w:rsidRDefault="00DE3036" w:rsidP="00DE3036">
      <w:pPr>
        <w:autoSpaceDE w:val="0"/>
        <w:autoSpaceDN w:val="0"/>
        <w:adjustRightInd w:val="0"/>
        <w:jc w:val="left"/>
        <w:rPr>
          <w:kern w:val="0"/>
          <w:szCs w:val="21"/>
        </w:rPr>
      </w:pPr>
      <w:r w:rsidRPr="004755F5">
        <w:rPr>
          <w:kern w:val="0"/>
          <w:szCs w:val="21"/>
        </w:rPr>
        <w:t xml:space="preserve">　　　第 ２ 番　　　</w:t>
      </w:r>
      <w:r w:rsidRPr="004755F5">
        <w:rPr>
          <w:rFonts w:hint="eastAsia"/>
          <w:kern w:val="0"/>
          <w:szCs w:val="21"/>
        </w:rPr>
        <w:t>横　川　恒　夫</w:t>
      </w:r>
      <w:r w:rsidRPr="004755F5">
        <w:rPr>
          <w:kern w:val="0"/>
          <w:szCs w:val="21"/>
        </w:rPr>
        <w:t xml:space="preserve">　　　</w:t>
      </w:r>
      <w:r w:rsidRPr="004755F5">
        <w:rPr>
          <w:rFonts w:hint="eastAsia"/>
          <w:kern w:val="0"/>
          <w:szCs w:val="21"/>
        </w:rPr>
        <w:t xml:space="preserve">　　　</w:t>
      </w:r>
      <w:r w:rsidRPr="004755F5">
        <w:rPr>
          <w:kern w:val="0"/>
          <w:szCs w:val="21"/>
        </w:rPr>
        <w:t xml:space="preserve">第 </w:t>
      </w:r>
      <w:r w:rsidRPr="004755F5">
        <w:rPr>
          <w:rFonts w:hint="eastAsia"/>
          <w:kern w:val="0"/>
          <w:szCs w:val="21"/>
        </w:rPr>
        <w:t>８</w:t>
      </w:r>
      <w:r w:rsidRPr="004755F5">
        <w:rPr>
          <w:kern w:val="0"/>
          <w:szCs w:val="21"/>
        </w:rPr>
        <w:t xml:space="preserve"> 番　　　</w:t>
      </w:r>
      <w:r w:rsidRPr="004755F5">
        <w:rPr>
          <w:rFonts w:hint="eastAsia"/>
          <w:kern w:val="0"/>
          <w:szCs w:val="21"/>
        </w:rPr>
        <w:t>丸　山　勇太郎</w:t>
      </w:r>
    </w:p>
    <w:p w:rsidR="00DE3036" w:rsidRPr="004755F5" w:rsidRDefault="00DE3036" w:rsidP="00DE3036">
      <w:pPr>
        <w:autoSpaceDE w:val="0"/>
        <w:autoSpaceDN w:val="0"/>
        <w:adjustRightInd w:val="0"/>
        <w:jc w:val="left"/>
        <w:rPr>
          <w:kern w:val="0"/>
          <w:szCs w:val="21"/>
        </w:rPr>
      </w:pPr>
      <w:r w:rsidRPr="004755F5">
        <w:rPr>
          <w:kern w:val="0"/>
          <w:szCs w:val="21"/>
        </w:rPr>
        <w:t xml:space="preserve">　　　第 ３ 番　　　</w:t>
      </w:r>
      <w:r w:rsidRPr="004755F5">
        <w:rPr>
          <w:rFonts w:hint="eastAsia"/>
          <w:kern w:val="0"/>
          <w:szCs w:val="21"/>
        </w:rPr>
        <w:t>切久保　達　也</w:t>
      </w:r>
      <w:r w:rsidRPr="004755F5">
        <w:rPr>
          <w:kern w:val="0"/>
          <w:szCs w:val="21"/>
        </w:rPr>
        <w:t xml:space="preserve">　　　</w:t>
      </w:r>
      <w:r w:rsidRPr="004755F5">
        <w:rPr>
          <w:rFonts w:hint="eastAsia"/>
          <w:kern w:val="0"/>
          <w:szCs w:val="21"/>
        </w:rPr>
        <w:t xml:space="preserve">　　　</w:t>
      </w:r>
      <w:r w:rsidRPr="004755F5">
        <w:rPr>
          <w:kern w:val="0"/>
          <w:szCs w:val="21"/>
        </w:rPr>
        <w:t xml:space="preserve">第 </w:t>
      </w:r>
      <w:r w:rsidRPr="004755F5">
        <w:rPr>
          <w:rFonts w:hint="eastAsia"/>
          <w:kern w:val="0"/>
          <w:szCs w:val="21"/>
        </w:rPr>
        <w:t>９</w:t>
      </w:r>
      <w:r w:rsidRPr="004755F5">
        <w:rPr>
          <w:kern w:val="0"/>
          <w:szCs w:val="21"/>
        </w:rPr>
        <w:t xml:space="preserve"> 番　　　</w:t>
      </w:r>
      <w:r w:rsidRPr="004755F5">
        <w:rPr>
          <w:rFonts w:hint="eastAsia"/>
          <w:kern w:val="0"/>
          <w:szCs w:val="21"/>
        </w:rPr>
        <w:t>津　滝　俊　幸</w:t>
      </w:r>
    </w:p>
    <w:p w:rsidR="00DE3036" w:rsidRPr="004755F5" w:rsidRDefault="00DE3036" w:rsidP="00DE3036">
      <w:pPr>
        <w:autoSpaceDE w:val="0"/>
        <w:autoSpaceDN w:val="0"/>
        <w:adjustRightInd w:val="0"/>
        <w:jc w:val="left"/>
        <w:rPr>
          <w:kern w:val="0"/>
          <w:szCs w:val="21"/>
        </w:rPr>
      </w:pPr>
      <w:r w:rsidRPr="004755F5">
        <w:rPr>
          <w:kern w:val="0"/>
          <w:szCs w:val="21"/>
        </w:rPr>
        <w:t xml:space="preserve">　　　第 ４ 番　　　</w:t>
      </w:r>
      <w:r w:rsidRPr="004755F5">
        <w:rPr>
          <w:rFonts w:hint="eastAsia"/>
          <w:kern w:val="0"/>
          <w:szCs w:val="21"/>
        </w:rPr>
        <w:t>加　藤　ｿﾌｨﾘｭｳｼﾞｭﾝ</w:t>
      </w:r>
      <w:r w:rsidRPr="004755F5">
        <w:rPr>
          <w:kern w:val="0"/>
          <w:szCs w:val="21"/>
        </w:rPr>
        <w:t xml:space="preserve">　　　</w:t>
      </w:r>
      <w:r w:rsidRPr="004755F5">
        <w:rPr>
          <w:rFonts w:hint="eastAsia"/>
          <w:kern w:val="0"/>
          <w:szCs w:val="21"/>
        </w:rPr>
        <w:t xml:space="preserve">　</w:t>
      </w:r>
      <w:r w:rsidRPr="004755F5">
        <w:rPr>
          <w:kern w:val="0"/>
          <w:szCs w:val="21"/>
        </w:rPr>
        <w:t xml:space="preserve">第１０番　　　</w:t>
      </w:r>
      <w:r w:rsidRPr="004755F5">
        <w:rPr>
          <w:rFonts w:hint="eastAsia"/>
          <w:kern w:val="0"/>
          <w:szCs w:val="21"/>
        </w:rPr>
        <w:t>松　本　喜美人</w:t>
      </w:r>
    </w:p>
    <w:p w:rsidR="00DE3036" w:rsidRPr="004755F5" w:rsidRDefault="00DE3036" w:rsidP="00DE3036">
      <w:pPr>
        <w:autoSpaceDE w:val="0"/>
        <w:autoSpaceDN w:val="0"/>
        <w:adjustRightInd w:val="0"/>
        <w:jc w:val="left"/>
        <w:rPr>
          <w:kern w:val="0"/>
          <w:szCs w:val="21"/>
        </w:rPr>
      </w:pPr>
      <w:r w:rsidRPr="004755F5">
        <w:rPr>
          <w:kern w:val="0"/>
          <w:szCs w:val="21"/>
        </w:rPr>
        <w:t xml:space="preserve">　　　第 ５ 番　　　</w:t>
      </w:r>
      <w:r w:rsidRPr="004755F5">
        <w:rPr>
          <w:rFonts w:hint="eastAsia"/>
          <w:kern w:val="0"/>
          <w:szCs w:val="21"/>
        </w:rPr>
        <w:t>尾　川　　　耕</w:t>
      </w:r>
      <w:r w:rsidRPr="004755F5">
        <w:rPr>
          <w:kern w:val="0"/>
          <w:szCs w:val="21"/>
        </w:rPr>
        <w:t xml:space="preserve">　　　</w:t>
      </w:r>
      <w:r w:rsidRPr="004755F5">
        <w:rPr>
          <w:rFonts w:hint="eastAsia"/>
          <w:kern w:val="0"/>
          <w:szCs w:val="21"/>
        </w:rPr>
        <w:t xml:space="preserve">　　　</w:t>
      </w:r>
      <w:r w:rsidRPr="004755F5">
        <w:rPr>
          <w:kern w:val="0"/>
          <w:szCs w:val="21"/>
        </w:rPr>
        <w:t xml:space="preserve">第１１番　　　</w:t>
      </w:r>
      <w:r w:rsidRPr="004755F5">
        <w:rPr>
          <w:rFonts w:hint="eastAsia"/>
          <w:kern w:val="0"/>
          <w:szCs w:val="21"/>
        </w:rPr>
        <w:t>加　藤　亮　輔</w:t>
      </w:r>
    </w:p>
    <w:p w:rsidR="00DE3036" w:rsidRPr="004755F5" w:rsidRDefault="00DE3036" w:rsidP="00DE3036">
      <w:pPr>
        <w:autoSpaceDE w:val="0"/>
        <w:autoSpaceDN w:val="0"/>
        <w:adjustRightInd w:val="0"/>
        <w:jc w:val="left"/>
        <w:rPr>
          <w:kern w:val="0"/>
          <w:szCs w:val="21"/>
        </w:rPr>
      </w:pPr>
      <w:r w:rsidRPr="004755F5">
        <w:rPr>
          <w:kern w:val="0"/>
          <w:szCs w:val="21"/>
        </w:rPr>
        <w:t xml:space="preserve">　　　第 ６ 番　　　</w:t>
      </w:r>
      <w:r w:rsidRPr="004755F5">
        <w:rPr>
          <w:rFonts w:hint="eastAsia"/>
          <w:kern w:val="0"/>
          <w:szCs w:val="21"/>
        </w:rPr>
        <w:t>田　中　麻　乃</w:t>
      </w:r>
      <w:r w:rsidRPr="004755F5">
        <w:rPr>
          <w:kern w:val="0"/>
          <w:szCs w:val="21"/>
        </w:rPr>
        <w:t xml:space="preserve">　　　</w:t>
      </w:r>
      <w:r w:rsidRPr="004755F5">
        <w:rPr>
          <w:rFonts w:hint="eastAsia"/>
          <w:kern w:val="0"/>
          <w:szCs w:val="21"/>
        </w:rPr>
        <w:t xml:space="preserve">　　　</w:t>
      </w:r>
      <w:r w:rsidRPr="004755F5">
        <w:rPr>
          <w:kern w:val="0"/>
          <w:szCs w:val="21"/>
        </w:rPr>
        <w:t>第</w:t>
      </w:r>
      <w:r w:rsidRPr="004755F5">
        <w:rPr>
          <w:rFonts w:hint="eastAsia"/>
          <w:kern w:val="0"/>
          <w:szCs w:val="21"/>
        </w:rPr>
        <w:t>１２</w:t>
      </w:r>
      <w:r w:rsidRPr="004755F5">
        <w:rPr>
          <w:kern w:val="0"/>
          <w:szCs w:val="21"/>
        </w:rPr>
        <w:t xml:space="preserve">番　　　</w:t>
      </w:r>
      <w:r w:rsidRPr="004755F5">
        <w:rPr>
          <w:rFonts w:hint="eastAsia"/>
          <w:kern w:val="0"/>
          <w:szCs w:val="21"/>
        </w:rPr>
        <w:t>太　田　伸　子</w:t>
      </w:r>
    </w:p>
    <w:p w:rsidR="00DE3036" w:rsidRPr="004755F5" w:rsidRDefault="00DE3036" w:rsidP="00DE3036">
      <w:pPr>
        <w:autoSpaceDE w:val="0"/>
        <w:autoSpaceDN w:val="0"/>
        <w:adjustRightInd w:val="0"/>
        <w:ind w:left="-199"/>
        <w:jc w:val="left"/>
        <w:rPr>
          <w:kern w:val="0"/>
          <w:szCs w:val="21"/>
        </w:rPr>
      </w:pPr>
      <w:r w:rsidRPr="004755F5">
        <w:rPr>
          <w:kern w:val="0"/>
          <w:szCs w:val="21"/>
        </w:rPr>
        <w:t xml:space="preserve">４．欠席議員 </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kern w:val="0"/>
          <w:szCs w:val="21"/>
        </w:rPr>
        <w:t>なし</w:t>
      </w:r>
    </w:p>
    <w:p w:rsidR="00DE3036" w:rsidRPr="004755F5" w:rsidRDefault="00DE3036" w:rsidP="00DE3036">
      <w:pPr>
        <w:autoSpaceDE w:val="0"/>
        <w:autoSpaceDN w:val="0"/>
        <w:adjustRightInd w:val="0"/>
        <w:ind w:left="-199"/>
        <w:jc w:val="left"/>
        <w:rPr>
          <w:kern w:val="0"/>
          <w:szCs w:val="21"/>
        </w:rPr>
      </w:pPr>
      <w:r w:rsidRPr="004755F5">
        <w:rPr>
          <w:rFonts w:hint="eastAsia"/>
          <w:kern w:val="0"/>
          <w:szCs w:val="21"/>
        </w:rPr>
        <w:t>５．地方自治法第１２１条の規定により説明のため議会に出席した者の職氏名</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9"/>
          <w:kern w:val="0"/>
          <w:szCs w:val="21"/>
          <w:fitText w:val="1351" w:id="-1775487744"/>
        </w:rPr>
        <w:t xml:space="preserve">村　　　　</w:t>
      </w:r>
      <w:r w:rsidRPr="004755F5">
        <w:rPr>
          <w:rFonts w:hint="eastAsia"/>
          <w:spacing w:val="1"/>
          <w:kern w:val="0"/>
          <w:szCs w:val="21"/>
          <w:fitText w:val="1351" w:id="-1775487744"/>
        </w:rPr>
        <w:t>長</w:t>
      </w:r>
      <w:r w:rsidRPr="004755F5">
        <w:rPr>
          <w:rFonts w:hint="eastAsia"/>
          <w:kern w:val="0"/>
          <w:szCs w:val="21"/>
        </w:rPr>
        <w:t xml:space="preserve">　　　下　川　正　剛　　　　</w:t>
      </w:r>
      <w:r w:rsidRPr="004755F5">
        <w:rPr>
          <w:rFonts w:hint="eastAsia"/>
          <w:spacing w:val="179"/>
          <w:kern w:val="0"/>
          <w:szCs w:val="21"/>
          <w:fitText w:val="1344" w:id="-1775487743"/>
        </w:rPr>
        <w:t>副村</w:t>
      </w:r>
      <w:r w:rsidRPr="004755F5">
        <w:rPr>
          <w:rFonts w:hint="eastAsia"/>
          <w:kern w:val="0"/>
          <w:szCs w:val="21"/>
          <w:fitText w:val="1344" w:id="-1775487743"/>
        </w:rPr>
        <w:t>長</w:t>
      </w:r>
      <w:r w:rsidRPr="004755F5">
        <w:rPr>
          <w:rFonts w:hint="eastAsia"/>
          <w:kern w:val="0"/>
          <w:szCs w:val="21"/>
        </w:rPr>
        <w:t xml:space="preserve">　　　横　山　秋　一</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182"/>
          <w:kern w:val="0"/>
          <w:szCs w:val="21"/>
          <w:fitText w:val="1359" w:id="-1775487742"/>
        </w:rPr>
        <w:t>教育</w:t>
      </w:r>
      <w:r w:rsidRPr="004755F5">
        <w:rPr>
          <w:rFonts w:hint="eastAsia"/>
          <w:kern w:val="0"/>
          <w:szCs w:val="21"/>
          <w:fitText w:val="1359" w:id="-1775487742"/>
        </w:rPr>
        <w:t>長</w:t>
      </w:r>
      <w:r w:rsidRPr="004755F5">
        <w:rPr>
          <w:rFonts w:hint="eastAsia"/>
          <w:kern w:val="0"/>
          <w:szCs w:val="21"/>
        </w:rPr>
        <w:t xml:space="preserve">　　　平　林　　　豊　　　　</w:t>
      </w:r>
      <w:r w:rsidRPr="004755F5">
        <w:rPr>
          <w:rFonts w:hint="eastAsia"/>
          <w:spacing w:val="2"/>
          <w:w w:val="90"/>
          <w:kern w:val="0"/>
          <w:szCs w:val="21"/>
          <w:fitText w:val="1335" w:id="-1775487741"/>
        </w:rPr>
        <w:t>参事兼総務課</w:t>
      </w:r>
      <w:r w:rsidRPr="004755F5">
        <w:rPr>
          <w:rFonts w:hint="eastAsia"/>
          <w:spacing w:val="-4"/>
          <w:w w:val="90"/>
          <w:kern w:val="0"/>
          <w:szCs w:val="21"/>
          <w:fitText w:val="1335" w:id="-1775487741"/>
        </w:rPr>
        <w:t>長</w:t>
      </w:r>
      <w:r w:rsidRPr="004755F5">
        <w:rPr>
          <w:rFonts w:hint="eastAsia"/>
          <w:kern w:val="0"/>
          <w:szCs w:val="21"/>
        </w:rPr>
        <w:t xml:space="preserve">　　　吉　田　久　夫</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9"/>
          <w:kern w:val="0"/>
          <w:szCs w:val="21"/>
          <w:fitText w:val="1351" w:id="-1775487740"/>
        </w:rPr>
        <w:t>健康福祉課</w:t>
      </w:r>
      <w:r w:rsidRPr="004755F5">
        <w:rPr>
          <w:rFonts w:hint="eastAsia"/>
          <w:spacing w:val="1"/>
          <w:kern w:val="0"/>
          <w:szCs w:val="21"/>
          <w:fitText w:val="1351" w:id="-1775487740"/>
        </w:rPr>
        <w:t>長</w:t>
      </w:r>
      <w:r w:rsidRPr="004755F5">
        <w:rPr>
          <w:rFonts w:hint="eastAsia"/>
          <w:kern w:val="0"/>
          <w:szCs w:val="21"/>
        </w:rPr>
        <w:t xml:space="preserve">　　　松　澤　孝　行　　　　</w:t>
      </w:r>
      <w:r w:rsidRPr="004755F5">
        <w:rPr>
          <w:rFonts w:hint="eastAsia"/>
          <w:spacing w:val="3"/>
          <w:w w:val="63"/>
          <w:kern w:val="0"/>
          <w:szCs w:val="21"/>
          <w:fitText w:val="1344" w:id="-1775487739"/>
        </w:rPr>
        <w:t>会計管理者・会計室</w:t>
      </w:r>
      <w:r w:rsidRPr="004755F5">
        <w:rPr>
          <w:rFonts w:hint="eastAsia"/>
          <w:spacing w:val="-11"/>
          <w:w w:val="63"/>
          <w:kern w:val="0"/>
          <w:szCs w:val="21"/>
          <w:fitText w:val="1344" w:id="-1775487739"/>
        </w:rPr>
        <w:t>長</w:t>
      </w:r>
      <w:r w:rsidRPr="004755F5">
        <w:rPr>
          <w:rFonts w:hint="eastAsia"/>
          <w:kern w:val="0"/>
          <w:szCs w:val="21"/>
        </w:rPr>
        <w:t xml:space="preserve">　　　長　澤　秀　美</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84"/>
          <w:kern w:val="0"/>
          <w:szCs w:val="21"/>
          <w:fitText w:val="1344" w:id="-1775487738"/>
        </w:rPr>
        <w:t>建設課</w:t>
      </w:r>
      <w:r w:rsidRPr="004755F5">
        <w:rPr>
          <w:rFonts w:hint="eastAsia"/>
          <w:kern w:val="0"/>
          <w:szCs w:val="21"/>
          <w:fitText w:val="1344" w:id="-1775487738"/>
        </w:rPr>
        <w:t>長</w:t>
      </w:r>
      <w:r w:rsidRPr="004755F5">
        <w:rPr>
          <w:rFonts w:hint="eastAsia"/>
          <w:kern w:val="0"/>
          <w:szCs w:val="21"/>
        </w:rPr>
        <w:t xml:space="preserve">　　　矢　口　俊　樹　　　　</w:t>
      </w:r>
      <w:r w:rsidRPr="004755F5">
        <w:rPr>
          <w:rFonts w:hint="eastAsia"/>
          <w:spacing w:val="84"/>
          <w:kern w:val="0"/>
          <w:szCs w:val="21"/>
          <w:fitText w:val="1344" w:id="-1775487737"/>
        </w:rPr>
        <w:t>観光課</w:t>
      </w:r>
      <w:r w:rsidRPr="004755F5">
        <w:rPr>
          <w:rFonts w:hint="eastAsia"/>
          <w:kern w:val="0"/>
          <w:szCs w:val="21"/>
          <w:fitText w:val="1344" w:id="-1775487737"/>
        </w:rPr>
        <w:t>長</w:t>
      </w:r>
      <w:r w:rsidRPr="004755F5">
        <w:rPr>
          <w:rFonts w:hint="eastAsia"/>
          <w:kern w:val="0"/>
          <w:szCs w:val="21"/>
        </w:rPr>
        <w:t xml:space="preserve">　　　太　田　雄　介</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84"/>
          <w:kern w:val="0"/>
          <w:szCs w:val="21"/>
          <w:fitText w:val="1344" w:id="-1775487736"/>
        </w:rPr>
        <w:t>農政課</w:t>
      </w:r>
      <w:r w:rsidRPr="004755F5">
        <w:rPr>
          <w:rFonts w:hint="eastAsia"/>
          <w:kern w:val="0"/>
          <w:szCs w:val="21"/>
          <w:fitText w:val="1344" w:id="-1775487736"/>
        </w:rPr>
        <w:t>長</w:t>
      </w:r>
      <w:r w:rsidRPr="004755F5">
        <w:rPr>
          <w:rFonts w:hint="eastAsia"/>
          <w:kern w:val="0"/>
          <w:szCs w:val="21"/>
        </w:rPr>
        <w:t xml:space="preserve">　　　田　中　洋　介　　　　</w:t>
      </w:r>
      <w:r w:rsidRPr="004755F5">
        <w:rPr>
          <w:rFonts w:hint="eastAsia"/>
          <w:spacing w:val="9"/>
          <w:kern w:val="0"/>
          <w:szCs w:val="21"/>
          <w:fitText w:val="1351" w:id="-1775487735"/>
        </w:rPr>
        <w:t>上下水道課</w:t>
      </w:r>
      <w:r w:rsidRPr="004755F5">
        <w:rPr>
          <w:rFonts w:hint="eastAsia"/>
          <w:spacing w:val="1"/>
          <w:kern w:val="0"/>
          <w:szCs w:val="21"/>
          <w:fitText w:val="1351" w:id="-1775487735"/>
        </w:rPr>
        <w:t>長</w:t>
      </w:r>
      <w:r w:rsidRPr="004755F5">
        <w:rPr>
          <w:rFonts w:hint="eastAsia"/>
          <w:kern w:val="0"/>
          <w:szCs w:val="21"/>
        </w:rPr>
        <w:t xml:space="preserve">　　　関　口　久　人</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84"/>
          <w:kern w:val="0"/>
          <w:szCs w:val="21"/>
          <w:fitText w:val="1344" w:id="-1775487734"/>
        </w:rPr>
        <w:t>税務課</w:t>
      </w:r>
      <w:r w:rsidRPr="004755F5">
        <w:rPr>
          <w:rFonts w:hint="eastAsia"/>
          <w:kern w:val="0"/>
          <w:szCs w:val="21"/>
          <w:fitText w:val="1344" w:id="-1775487734"/>
        </w:rPr>
        <w:t>長</w:t>
      </w:r>
      <w:r w:rsidRPr="004755F5">
        <w:rPr>
          <w:rFonts w:hint="eastAsia"/>
          <w:kern w:val="0"/>
          <w:szCs w:val="21"/>
        </w:rPr>
        <w:t xml:space="preserve">　　　田　中　克　俊　　　　</w:t>
      </w:r>
      <w:r w:rsidRPr="004755F5">
        <w:rPr>
          <w:rFonts w:hint="eastAsia"/>
          <w:spacing w:val="84"/>
          <w:kern w:val="0"/>
          <w:szCs w:val="21"/>
          <w:fitText w:val="1344" w:id="-1775487733"/>
        </w:rPr>
        <w:t>住民課</w:t>
      </w:r>
      <w:r w:rsidRPr="004755F5">
        <w:rPr>
          <w:rFonts w:hint="eastAsia"/>
          <w:kern w:val="0"/>
          <w:szCs w:val="21"/>
          <w:fitText w:val="1344" w:id="-1775487733"/>
        </w:rPr>
        <w:t>長</w:t>
      </w:r>
      <w:r w:rsidRPr="004755F5">
        <w:rPr>
          <w:rFonts w:hint="eastAsia"/>
          <w:kern w:val="0"/>
          <w:szCs w:val="21"/>
        </w:rPr>
        <w:t xml:space="preserve">　　　太　田　洋　一</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84"/>
          <w:kern w:val="0"/>
          <w:szCs w:val="21"/>
          <w:fitText w:val="1344" w:id="-1775487732"/>
        </w:rPr>
        <w:t>教育課</w:t>
      </w:r>
      <w:r w:rsidRPr="004755F5">
        <w:rPr>
          <w:rFonts w:hint="eastAsia"/>
          <w:kern w:val="0"/>
          <w:szCs w:val="21"/>
          <w:fitText w:val="1344" w:id="-1775487732"/>
        </w:rPr>
        <w:t>長</w:t>
      </w:r>
      <w:r w:rsidRPr="004755F5">
        <w:rPr>
          <w:rFonts w:hint="eastAsia"/>
          <w:kern w:val="0"/>
          <w:szCs w:val="21"/>
        </w:rPr>
        <w:t xml:space="preserve">　　　横　川　辰　彦　　　　子育て支援課長　　　下　川　浩　毅</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2"/>
          <w:w w:val="62"/>
          <w:kern w:val="0"/>
          <w:szCs w:val="21"/>
          <w:fitText w:val="1320" w:id="-1775487731"/>
        </w:rPr>
        <w:t>生涯学習スポーツ課</w:t>
      </w:r>
      <w:r w:rsidRPr="004755F5">
        <w:rPr>
          <w:rFonts w:hint="eastAsia"/>
          <w:spacing w:val="-6"/>
          <w:w w:val="62"/>
          <w:kern w:val="0"/>
          <w:szCs w:val="21"/>
          <w:fitText w:val="1320" w:id="-1775487731"/>
        </w:rPr>
        <w:t>長</w:t>
      </w:r>
      <w:r w:rsidRPr="004755F5">
        <w:rPr>
          <w:rFonts w:hint="eastAsia"/>
          <w:spacing w:val="6"/>
          <w:kern w:val="0"/>
          <w:szCs w:val="21"/>
        </w:rPr>
        <w:t xml:space="preserve">　　　</w:t>
      </w:r>
      <w:r w:rsidRPr="004755F5">
        <w:rPr>
          <w:rFonts w:hint="eastAsia"/>
          <w:kern w:val="0"/>
          <w:szCs w:val="21"/>
        </w:rPr>
        <w:t xml:space="preserve">松　澤　宏　和　　　　</w:t>
      </w:r>
      <w:r w:rsidRPr="004755F5">
        <w:rPr>
          <w:rFonts w:hint="eastAsia"/>
          <w:spacing w:val="1"/>
          <w:w w:val="58"/>
          <w:kern w:val="0"/>
          <w:szCs w:val="21"/>
          <w:fitText w:val="1351" w:id="-1775487730"/>
        </w:rPr>
        <w:t>総務課長補佐兼総務係</w:t>
      </w:r>
      <w:r w:rsidRPr="004755F5">
        <w:rPr>
          <w:rFonts w:hint="eastAsia"/>
          <w:spacing w:val="-2"/>
          <w:w w:val="58"/>
          <w:kern w:val="0"/>
          <w:szCs w:val="21"/>
          <w:fitText w:val="1351" w:id="-1775487730"/>
        </w:rPr>
        <w:t>長</w:t>
      </w:r>
      <w:r w:rsidRPr="004755F5">
        <w:rPr>
          <w:rFonts w:hint="eastAsia"/>
          <w:kern w:val="0"/>
          <w:szCs w:val="21"/>
        </w:rPr>
        <w:t xml:space="preserve">　　　鈴　木　</w:t>
      </w:r>
      <w:r w:rsidR="00F363B5" w:rsidRPr="000C5444">
        <w:rPr>
          <w:rFonts w:hint="eastAsia"/>
          <w:kern w:val="0"/>
          <w:szCs w:val="21"/>
        </w:rPr>
        <w:t>広</w:t>
      </w:r>
      <w:r w:rsidRPr="000C5444">
        <w:rPr>
          <w:rFonts w:hint="eastAsia"/>
          <w:kern w:val="0"/>
          <w:szCs w:val="21"/>
        </w:rPr>
        <w:t xml:space="preserve">　章</w:t>
      </w:r>
    </w:p>
    <w:p w:rsidR="00DE3036" w:rsidRPr="004755F5" w:rsidRDefault="00DE3036" w:rsidP="00DE3036">
      <w:pPr>
        <w:autoSpaceDE w:val="0"/>
        <w:autoSpaceDN w:val="0"/>
        <w:adjustRightInd w:val="0"/>
        <w:ind w:left="-199"/>
        <w:jc w:val="left"/>
        <w:rPr>
          <w:kern w:val="0"/>
          <w:szCs w:val="21"/>
        </w:rPr>
      </w:pPr>
      <w:r w:rsidRPr="004755F5">
        <w:rPr>
          <w:rFonts w:hint="eastAsia"/>
          <w:kern w:val="0"/>
          <w:szCs w:val="21"/>
        </w:rPr>
        <w:t>６．職務のため出席した事務局職員</w:t>
      </w:r>
    </w:p>
    <w:p w:rsidR="00DE3036" w:rsidRPr="004755F5" w:rsidRDefault="00DE3036" w:rsidP="00DE3036">
      <w:pPr>
        <w:autoSpaceDE w:val="0"/>
        <w:autoSpaceDN w:val="0"/>
        <w:adjustRightInd w:val="0"/>
        <w:jc w:val="left"/>
        <w:rPr>
          <w:kern w:val="0"/>
          <w:szCs w:val="21"/>
        </w:rPr>
      </w:pPr>
      <w:r w:rsidRPr="004755F5">
        <w:rPr>
          <w:rFonts w:hint="eastAsia"/>
          <w:kern w:val="0"/>
          <w:szCs w:val="21"/>
        </w:rPr>
        <w:t xml:space="preserve">　</w:t>
      </w:r>
      <w:r w:rsidRPr="004755F5">
        <w:rPr>
          <w:rFonts w:hint="eastAsia"/>
          <w:spacing w:val="9"/>
          <w:kern w:val="0"/>
          <w:szCs w:val="21"/>
          <w:fitText w:val="1351" w:id="-1775487729"/>
        </w:rPr>
        <w:t>議会事務局</w:t>
      </w:r>
      <w:r w:rsidRPr="004755F5">
        <w:rPr>
          <w:rFonts w:hint="eastAsia"/>
          <w:spacing w:val="1"/>
          <w:kern w:val="0"/>
          <w:szCs w:val="21"/>
          <w:fitText w:val="1351" w:id="-1775487729"/>
        </w:rPr>
        <w:t>長</w:t>
      </w:r>
      <w:r w:rsidRPr="004755F5">
        <w:rPr>
          <w:rFonts w:hint="eastAsia"/>
          <w:kern w:val="0"/>
          <w:szCs w:val="21"/>
        </w:rPr>
        <w:t xml:space="preserve">　　　山　岸　茂　幸</w:t>
      </w:r>
    </w:p>
    <w:p w:rsidR="00DE3036" w:rsidRPr="004755F5" w:rsidRDefault="00DE3036" w:rsidP="00DE3036">
      <w:pPr>
        <w:autoSpaceDE w:val="0"/>
        <w:autoSpaceDN w:val="0"/>
        <w:adjustRightInd w:val="0"/>
        <w:ind w:left="-199"/>
        <w:jc w:val="left"/>
        <w:rPr>
          <w:kern w:val="0"/>
          <w:szCs w:val="21"/>
        </w:rPr>
      </w:pPr>
      <w:r w:rsidRPr="004755F5">
        <w:rPr>
          <w:rFonts w:hint="eastAsia"/>
          <w:kern w:val="0"/>
          <w:szCs w:val="21"/>
        </w:rPr>
        <w:t>７．本日の日程</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int="eastAsia"/>
          <w:kern w:val="0"/>
          <w:szCs w:val="21"/>
        </w:rPr>
        <w:t xml:space="preserve">　１）</w:t>
      </w:r>
      <w:r w:rsidRPr="004755F5">
        <w:rPr>
          <w:rFonts w:hAnsi="ＭＳ Ｐゴシック" w:cs="ＭＳ Ｐゴシック" w:hint="eastAsia"/>
          <w:kern w:val="0"/>
        </w:rPr>
        <w:t>仮議席の指定</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int="eastAsia"/>
          <w:kern w:val="0"/>
          <w:szCs w:val="21"/>
        </w:rPr>
        <w:t xml:space="preserve">　２）</w:t>
      </w:r>
      <w:r w:rsidRPr="004755F5">
        <w:rPr>
          <w:rFonts w:hAnsi="ＭＳ Ｐゴシック" w:cs="ＭＳ Ｐゴシック" w:hint="eastAsia"/>
          <w:kern w:val="0"/>
        </w:rPr>
        <w:t>議長の選挙</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int="eastAsia"/>
          <w:kern w:val="0"/>
          <w:szCs w:val="21"/>
        </w:rPr>
        <w:t xml:space="preserve">　３）</w:t>
      </w:r>
      <w:r w:rsidRPr="004755F5">
        <w:rPr>
          <w:rFonts w:hAnsi="ＭＳ Ｐゴシック" w:cs="ＭＳ Ｐゴシック" w:hint="eastAsia"/>
          <w:kern w:val="0"/>
        </w:rPr>
        <w:t>議席の指定</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t xml:space="preserve">　４）会議録署名議員の指名</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t xml:space="preserve">　５）会期の決定</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t xml:space="preserve">　６）諸般の報告</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t xml:space="preserve">　７）副議長の選挙</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t xml:space="preserve">　８）常任委員の選任</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lastRenderedPageBreak/>
        <w:t xml:space="preserve">　９）議会運営委員の選任</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kern w:val="0"/>
        </w:rPr>
        <w:t>１０</w:t>
      </w:r>
      <w:r w:rsidRPr="004755F5">
        <w:rPr>
          <w:rFonts w:hAnsi="ＭＳ Ｐゴシック" w:cs="ＭＳ Ｐゴシック" w:hint="eastAsia"/>
          <w:kern w:val="0"/>
        </w:rPr>
        <w:t>）議会広報特別委員会の設置及び委員の選任</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t>１１）北アルプス広域連合議会議員の選挙</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t>１２）白馬山麓事務組合議会議員の選挙</w:t>
      </w:r>
    </w:p>
    <w:p w:rsidR="00DE3036" w:rsidRPr="004755F5" w:rsidRDefault="00DE3036" w:rsidP="00DE3036">
      <w:pPr>
        <w:autoSpaceDE w:val="0"/>
        <w:autoSpaceDN w:val="0"/>
        <w:adjustRightInd w:val="0"/>
        <w:jc w:val="left"/>
        <w:rPr>
          <w:rFonts w:hAnsi="ＭＳ Ｐゴシック" w:cs="ＭＳ Ｐゴシック"/>
          <w:kern w:val="0"/>
        </w:rPr>
      </w:pPr>
      <w:r w:rsidRPr="004755F5">
        <w:rPr>
          <w:rFonts w:hAnsi="ＭＳ Ｐゴシック" w:cs="ＭＳ Ｐゴシック" w:hint="eastAsia"/>
          <w:kern w:val="0"/>
        </w:rPr>
        <w:t>１３）議席の一部変更</w:t>
      </w:r>
    </w:p>
    <w:p w:rsidR="00F572AF" w:rsidRPr="004755F5" w:rsidRDefault="00F572AF" w:rsidP="00F572AF">
      <w:pPr>
        <w:pStyle w:val="a4"/>
        <w:wordWrap w:val="0"/>
        <w:autoSpaceDE w:val="0"/>
        <w:autoSpaceDN w:val="0"/>
        <w:jc w:val="right"/>
      </w:pPr>
      <w:r w:rsidRPr="004755F5">
        <w:br w:type="page"/>
      </w:r>
      <w:bookmarkStart w:id="1" w:name="mark34874LQLE"/>
      <w:bookmarkEnd w:id="1"/>
      <w:r w:rsidRPr="004755F5">
        <w:rPr>
          <w:rFonts w:hint="eastAsia"/>
        </w:rPr>
        <w:lastRenderedPageBreak/>
        <w:t xml:space="preserve">開会　午前１０時００分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局長（山岸茂幸君）  </w:t>
      </w:r>
      <w:r w:rsidRPr="004755F5">
        <w:rPr>
          <w:rFonts w:hint="eastAsia"/>
        </w:rPr>
        <w:t>おはようございます。本日は、白馬村議会議員一般選挙後の初めての議会でございます。議長が選挙されるまでの間、地方自治法第１０７条の規定により、年長議員が臨時に議長の職務を行なうことになっております。出席議員の中で、加藤亮輔議員が年長の議員ですので、ご紹介いたします。</w:t>
      </w:r>
    </w:p>
    <w:p w:rsidR="00F572AF" w:rsidRPr="004755F5" w:rsidRDefault="00F572AF" w:rsidP="00F572AF">
      <w:pPr>
        <w:pStyle w:val="a4"/>
        <w:autoSpaceDE w:val="0"/>
        <w:autoSpaceDN w:val="0"/>
      </w:pPr>
      <w:r w:rsidRPr="004755F5">
        <w:rPr>
          <w:rFonts w:hint="eastAsia"/>
        </w:rPr>
        <w:t xml:space="preserve">　加藤亮輔議員は議長席へお着きください。</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ただいまご紹介いただきました加藤亮輔です。</w:t>
      </w:r>
    </w:p>
    <w:p w:rsidR="00F572AF" w:rsidRPr="004755F5" w:rsidRDefault="00F572AF" w:rsidP="00F572AF">
      <w:pPr>
        <w:pStyle w:val="a4"/>
        <w:autoSpaceDE w:val="0"/>
        <w:autoSpaceDN w:val="0"/>
      </w:pPr>
      <w:r w:rsidRPr="004755F5">
        <w:rPr>
          <w:rFonts w:hint="eastAsia"/>
        </w:rPr>
        <w:t xml:space="preserve">　地方自治法第１０７条の規定により、議長の選挙が終わるまでの間、臨時議長の職務を行ないます。何とぞよろしくお願いします。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１．開会宣告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ただいまの出席議員は１２名です。</w:t>
      </w:r>
    </w:p>
    <w:p w:rsidR="00F572AF" w:rsidRPr="004755F5" w:rsidRDefault="00F572AF" w:rsidP="00F572AF">
      <w:pPr>
        <w:pStyle w:val="a4"/>
        <w:autoSpaceDE w:val="0"/>
        <w:autoSpaceDN w:val="0"/>
      </w:pPr>
      <w:r w:rsidRPr="004755F5">
        <w:rPr>
          <w:rFonts w:hint="eastAsia"/>
        </w:rPr>
        <w:t xml:space="preserve">　これより令和３年第２回白馬村議会臨時会を開会いたします。</w:t>
      </w:r>
    </w:p>
    <w:p w:rsidR="00F572AF" w:rsidRPr="004755F5" w:rsidRDefault="00F572AF" w:rsidP="00F572AF">
      <w:pPr>
        <w:pStyle w:val="a4"/>
        <w:autoSpaceDE w:val="0"/>
        <w:autoSpaceDN w:val="0"/>
      </w:pPr>
      <w:r w:rsidRPr="004755F5">
        <w:rPr>
          <w:rFonts w:hint="eastAsia"/>
        </w:rPr>
        <w:t xml:space="preserve">　直ちに本日の会議を開きます。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２．議事日程の報告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本日の議事日程は、お手元に配付してあります資料のとおりです。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△日程第１　仮議席の指定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日程第１　仮議席の指定をいたします。</w:t>
      </w:r>
    </w:p>
    <w:p w:rsidR="00F572AF" w:rsidRPr="004755F5" w:rsidRDefault="00F572AF" w:rsidP="00F572AF">
      <w:pPr>
        <w:pStyle w:val="a4"/>
        <w:autoSpaceDE w:val="0"/>
        <w:autoSpaceDN w:val="0"/>
      </w:pPr>
      <w:r w:rsidRPr="004755F5">
        <w:rPr>
          <w:rFonts w:hint="eastAsia"/>
        </w:rPr>
        <w:t xml:space="preserve">　仮議席はただいまご着席の議席を指定いたします。</w:t>
      </w:r>
    </w:p>
    <w:p w:rsidR="00F572AF" w:rsidRPr="004755F5" w:rsidRDefault="00F572AF" w:rsidP="00F572AF">
      <w:pPr>
        <w:pStyle w:val="a4"/>
        <w:autoSpaceDE w:val="0"/>
        <w:autoSpaceDN w:val="0"/>
      </w:pPr>
      <w:r w:rsidRPr="004755F5">
        <w:rPr>
          <w:rFonts w:hint="eastAsia"/>
        </w:rPr>
        <w:t xml:space="preserve">　ここで、下川村長より初議会に当たり招集の挨拶があります。下川村長。</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村長（下川正剛君）  </w:t>
      </w:r>
      <w:r w:rsidRPr="004755F5">
        <w:rPr>
          <w:rFonts w:hint="eastAsia"/>
        </w:rPr>
        <w:t>令和３年第２回白馬村議会臨時会を招集いたしましたところ、議員全員のご参集を賜り、厚く御礼を申し上げます。</w:t>
      </w:r>
    </w:p>
    <w:p w:rsidR="00F572AF" w:rsidRPr="004755F5" w:rsidRDefault="00F572AF" w:rsidP="00F572AF">
      <w:pPr>
        <w:pStyle w:val="a4"/>
        <w:autoSpaceDE w:val="0"/>
        <w:autoSpaceDN w:val="0"/>
      </w:pPr>
      <w:r w:rsidRPr="004755F5">
        <w:rPr>
          <w:rFonts w:hint="eastAsia"/>
        </w:rPr>
        <w:t xml:space="preserve">　臨時会開会に当たりまして、一言ご挨拶を申し上げます。</w:t>
      </w:r>
    </w:p>
    <w:p w:rsidR="00F572AF" w:rsidRPr="004755F5" w:rsidRDefault="00F572AF" w:rsidP="00F572AF">
      <w:pPr>
        <w:pStyle w:val="a4"/>
        <w:autoSpaceDE w:val="0"/>
        <w:autoSpaceDN w:val="0"/>
      </w:pPr>
      <w:r w:rsidRPr="004755F5">
        <w:rPr>
          <w:rFonts w:hint="eastAsia"/>
        </w:rPr>
        <w:t xml:space="preserve">　議員各位におかれましては、先月２５日に執行されました白馬村議会議員一般選挙において厳しい選挙戦を戦い抜かれ、晴れてご当選を果たされましたことは誠に喜ばしく、心よりお喜びを申し上げます。住民代表としての負託を受けられた皆様には、これからの４年間、議会制民主主義の趣旨を十分尊重していただき、村民生活の向上とそれを実現するための事業推進にご理解とご尽力を賜りますよう、心からお願いを申し上げます。</w:t>
      </w:r>
    </w:p>
    <w:p w:rsidR="00F572AF" w:rsidRPr="004755F5" w:rsidRDefault="00F572AF" w:rsidP="00F572AF">
      <w:pPr>
        <w:pStyle w:val="a4"/>
        <w:autoSpaceDE w:val="0"/>
        <w:autoSpaceDN w:val="0"/>
      </w:pPr>
      <w:r w:rsidRPr="004755F5">
        <w:rPr>
          <w:rFonts w:hint="eastAsia"/>
        </w:rPr>
        <w:t xml:space="preserve">　私が申し上げるまでもなく、議会は民意を代表し、執行機関と議論を尽くし、村政の発展のために共に歩み進めていかなければなりません。</w:t>
      </w:r>
    </w:p>
    <w:p w:rsidR="00F572AF" w:rsidRPr="004755F5" w:rsidRDefault="00F572AF" w:rsidP="00F572AF">
      <w:pPr>
        <w:pStyle w:val="a4"/>
        <w:autoSpaceDE w:val="0"/>
        <w:autoSpaceDN w:val="0"/>
      </w:pPr>
      <w:r w:rsidRPr="004755F5">
        <w:rPr>
          <w:rFonts w:hint="eastAsia"/>
        </w:rPr>
        <w:t xml:space="preserve">　令和３年度は、白馬村第５次総合計画後期計画の初年度でもあり、これまでの白馬村総合戦略と一本化し、計画に掲げる各種事業の実現には議会はもとより国や県と一体となって実施しなければなりません。近年の村民ニーズは多種多様化するとともに、村の掲げる課題も行政区問題、防災、人口減少問題に加えてコロナ禍における観光振興など様々であります。そして、この１１日から始</w:t>
      </w:r>
      <w:r w:rsidRPr="004755F5">
        <w:rPr>
          <w:rFonts w:hint="eastAsia"/>
        </w:rPr>
        <w:lastRenderedPageBreak/>
        <w:t>まる新型コロナウイルスワクチン接種につきましては、住民が最も期待する対策であり、このワクチン接種をはじめとする感染の拡大防止の取組に全力を注ぐとともに、今後も地域経済の安定を図るための施策も一層推進し、村民の皆様が希望を持ち、そして安全・安心に暮らせる白馬村の実現を目指し、村政運営に全力で取り組んでまいります。議員各位には、村民の安心・安全な暮らしと住みよい村づくりを実現するため、行政と議会が共に手を携え一体となって村づくりに邁進できますよう改めてお願いを申し上げます。</w:t>
      </w:r>
    </w:p>
    <w:p w:rsidR="00F572AF" w:rsidRPr="004755F5" w:rsidRDefault="00F572AF" w:rsidP="00F572AF">
      <w:pPr>
        <w:pStyle w:val="a4"/>
        <w:autoSpaceDE w:val="0"/>
        <w:autoSpaceDN w:val="0"/>
      </w:pPr>
      <w:r w:rsidRPr="004755F5">
        <w:rPr>
          <w:rFonts w:hint="eastAsia"/>
        </w:rPr>
        <w:t xml:space="preserve">　本臨時会に付議する案件は、これらの議会運営をする上で必要となります議長・副議長の選挙、各常任委員会委員の選出、議会選出の監査委員の選任同意の人事案件に加え、新型コロナウイルスに関連する地方創生臨時交付金として令和３年度における先行事業に関わる補正予算が主たるものであります。</w:t>
      </w:r>
    </w:p>
    <w:p w:rsidR="00F572AF" w:rsidRPr="004755F5" w:rsidRDefault="00F572AF" w:rsidP="00F572AF">
      <w:pPr>
        <w:pStyle w:val="a4"/>
        <w:autoSpaceDE w:val="0"/>
        <w:autoSpaceDN w:val="0"/>
      </w:pPr>
      <w:r w:rsidRPr="004755F5">
        <w:rPr>
          <w:rFonts w:hint="eastAsia"/>
        </w:rPr>
        <w:t xml:space="preserve">　慎重なご審議をいただき、円満なる議決がなされますようお願いを申し上げ、簡単でございますが、初議会の招集に当たりましての挨拶といたします。よろしくお願いいたします。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△日程第２　議長の選挙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日程第２　議長の選挙を行います。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議長の選挙の方法については投票により行ないたいと思います。これにご異議ありませんか。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異議なしと認めます。よって、議長の選挙は投票により行うことに決定いたしました。</w:t>
      </w:r>
    </w:p>
    <w:p w:rsidR="00F572AF" w:rsidRPr="004755F5" w:rsidRDefault="00F572AF" w:rsidP="00F572AF">
      <w:pPr>
        <w:pStyle w:val="a4"/>
        <w:autoSpaceDE w:val="0"/>
        <w:autoSpaceDN w:val="0"/>
      </w:pPr>
      <w:r w:rsidRPr="004755F5">
        <w:rPr>
          <w:rFonts w:hint="eastAsia"/>
        </w:rPr>
        <w:t xml:space="preserve">　議場の閉鎖を命じます。</w:t>
      </w:r>
    </w:p>
    <w:p w:rsidR="00F572AF" w:rsidRPr="004755F5" w:rsidRDefault="00F572AF" w:rsidP="00F572AF">
      <w:pPr>
        <w:pStyle w:val="a4"/>
        <w:autoSpaceDE w:val="0"/>
        <w:autoSpaceDN w:val="0"/>
        <w:jc w:val="center"/>
      </w:pPr>
      <w:r w:rsidRPr="004755F5">
        <w:rPr>
          <w:rFonts w:hint="eastAsia"/>
        </w:rPr>
        <w:t>（議場閉鎖）</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ただいまの出席議員は１２名です。</w:t>
      </w:r>
    </w:p>
    <w:p w:rsidR="00F572AF" w:rsidRPr="004755F5" w:rsidRDefault="00F572AF" w:rsidP="00F572AF">
      <w:pPr>
        <w:pStyle w:val="a4"/>
        <w:autoSpaceDE w:val="0"/>
        <w:autoSpaceDN w:val="0"/>
      </w:pPr>
      <w:r w:rsidRPr="004755F5">
        <w:rPr>
          <w:rFonts w:hint="eastAsia"/>
        </w:rPr>
        <w:t xml:space="preserve">　立会人を指名いたします。</w:t>
      </w:r>
    </w:p>
    <w:p w:rsidR="00F572AF" w:rsidRPr="004755F5" w:rsidRDefault="00F572AF" w:rsidP="00F572AF">
      <w:pPr>
        <w:pStyle w:val="a4"/>
        <w:autoSpaceDE w:val="0"/>
        <w:autoSpaceDN w:val="0"/>
      </w:pPr>
      <w:r w:rsidRPr="004755F5">
        <w:rPr>
          <w:rFonts w:hint="eastAsia"/>
        </w:rPr>
        <w:t xml:space="preserve">　会議規則第３２条第２項の規定により、開票立会人に第１番増井春美議員、第２番横川恒夫議員、第３番切久保達也議員を指名いたします。</w:t>
      </w:r>
    </w:p>
    <w:p w:rsidR="00F572AF" w:rsidRPr="004755F5" w:rsidRDefault="00F572AF" w:rsidP="00F572AF">
      <w:pPr>
        <w:pStyle w:val="a4"/>
        <w:autoSpaceDE w:val="0"/>
        <w:autoSpaceDN w:val="0"/>
      </w:pPr>
      <w:r w:rsidRPr="004755F5">
        <w:rPr>
          <w:rFonts w:hint="eastAsia"/>
        </w:rPr>
        <w:t xml:space="preserve">　続いて、投票用紙を配付させます。</w:t>
      </w:r>
    </w:p>
    <w:p w:rsidR="00F572AF" w:rsidRPr="004755F5" w:rsidRDefault="00F572AF" w:rsidP="00F572AF">
      <w:pPr>
        <w:pStyle w:val="a4"/>
        <w:autoSpaceDE w:val="0"/>
        <w:autoSpaceDN w:val="0"/>
        <w:jc w:val="center"/>
      </w:pPr>
      <w:r w:rsidRPr="004755F5">
        <w:rPr>
          <w:rFonts w:hint="eastAsia"/>
        </w:rPr>
        <w:t>（投票用紙配付）</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投票用紙の配付漏れはありませんか。</w:t>
      </w:r>
    </w:p>
    <w:p w:rsidR="00F572AF" w:rsidRPr="004755F5" w:rsidRDefault="00F572AF" w:rsidP="00F572AF">
      <w:pPr>
        <w:pStyle w:val="a4"/>
        <w:autoSpaceDE w:val="0"/>
        <w:autoSpaceDN w:val="0"/>
        <w:jc w:val="center"/>
      </w:pPr>
      <w:r w:rsidRPr="004755F5">
        <w:rPr>
          <w:rFonts w:hint="eastAsia"/>
        </w:rPr>
        <w:t>（「なし」の声あり）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配付漏れなしと認めます。</w:t>
      </w:r>
    </w:p>
    <w:p w:rsidR="00F572AF" w:rsidRPr="004755F5" w:rsidRDefault="00F572AF" w:rsidP="00F572AF">
      <w:pPr>
        <w:pStyle w:val="a4"/>
        <w:autoSpaceDE w:val="0"/>
        <w:autoSpaceDN w:val="0"/>
      </w:pPr>
      <w:r w:rsidRPr="004755F5">
        <w:rPr>
          <w:rFonts w:hint="eastAsia"/>
        </w:rPr>
        <w:t xml:space="preserve">　次に、投票箱を点検します。</w:t>
      </w:r>
    </w:p>
    <w:p w:rsidR="00F572AF" w:rsidRPr="004755F5" w:rsidRDefault="00F572AF" w:rsidP="00F572AF">
      <w:pPr>
        <w:pStyle w:val="a4"/>
        <w:autoSpaceDE w:val="0"/>
        <w:autoSpaceDN w:val="0"/>
        <w:jc w:val="center"/>
      </w:pPr>
      <w:r w:rsidRPr="004755F5">
        <w:rPr>
          <w:rFonts w:hint="eastAsia"/>
        </w:rPr>
        <w:t>（投票箱点検）</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異状なしと認めます。</w:t>
      </w:r>
    </w:p>
    <w:p w:rsidR="00F572AF" w:rsidRPr="004755F5" w:rsidRDefault="00F572AF" w:rsidP="00F572AF">
      <w:pPr>
        <w:pStyle w:val="a4"/>
        <w:autoSpaceDE w:val="0"/>
        <w:autoSpaceDN w:val="0"/>
      </w:pPr>
      <w:r w:rsidRPr="004755F5">
        <w:rPr>
          <w:rFonts w:hint="eastAsia"/>
        </w:rPr>
        <w:lastRenderedPageBreak/>
        <w:t xml:space="preserve">　念のために申し上げます。投票は単記無記名であります。投票用紙に被選挙人の氏名、つまり議長となるべき人の名前を記載の上、点呼に応じ順次投票をお願いいたします。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局長（山岸茂幸君）  </w:t>
      </w:r>
      <w:r w:rsidRPr="004755F5">
        <w:rPr>
          <w:rFonts w:hint="eastAsia"/>
        </w:rPr>
        <w:t>それでは、記載はお済みでしょうか。済んでおりましたら、私のほうから議席番号とお名前をお呼びしますので、順次投票してください。</w:t>
      </w:r>
    </w:p>
    <w:p w:rsidR="00F572AF" w:rsidRPr="004755F5" w:rsidRDefault="00F572AF" w:rsidP="00F572AF">
      <w:pPr>
        <w:pStyle w:val="a4"/>
        <w:autoSpaceDE w:val="0"/>
        <w:autoSpaceDN w:val="0"/>
      </w:pPr>
      <w:r w:rsidRPr="004755F5">
        <w:rPr>
          <w:rFonts w:hint="eastAsia"/>
        </w:rPr>
        <w:t xml:space="preserve">　投票の順路ですが、北側から入りまして南側に抜けて自席にお戻りください。</w:t>
      </w:r>
    </w:p>
    <w:p w:rsidR="00F572AF" w:rsidRPr="004755F5" w:rsidRDefault="00F572AF" w:rsidP="00F572AF">
      <w:pPr>
        <w:pStyle w:val="a4"/>
        <w:autoSpaceDE w:val="0"/>
        <w:autoSpaceDN w:val="0"/>
      </w:pPr>
      <w:r w:rsidRPr="004755F5">
        <w:rPr>
          <w:rFonts w:hint="eastAsia"/>
        </w:rPr>
        <w:t xml:space="preserve">　では、始めます。第１番増井春美議員、第２番横川恒夫議員、第３番切久保達也議員、第４番加藤ソフィリュウジュン議員、第５番尾川耕議員、第６番田中麻乃議員、第７番太谷修助議員、第８番丸山勇太郎議員、第９番津滝俊幸議員、第１０番松本喜美人議員、第１１番加藤亮輔議員、第１２番太田伸子議員。</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投票漏れはありませんか。</w:t>
      </w:r>
    </w:p>
    <w:p w:rsidR="00F572AF" w:rsidRPr="004755F5" w:rsidRDefault="00F572AF" w:rsidP="00F572AF">
      <w:pPr>
        <w:pStyle w:val="a4"/>
        <w:autoSpaceDE w:val="0"/>
        <w:autoSpaceDN w:val="0"/>
        <w:jc w:val="center"/>
      </w:pPr>
      <w:r w:rsidRPr="004755F5">
        <w:rPr>
          <w:rFonts w:hint="eastAsia"/>
        </w:rPr>
        <w:t>（「なし」の声あり）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投票漏れなしと認めます。投票を終了いたします。</w:t>
      </w:r>
    </w:p>
    <w:p w:rsidR="00F572AF" w:rsidRPr="004755F5" w:rsidRDefault="00F572AF" w:rsidP="00F572AF">
      <w:pPr>
        <w:pStyle w:val="a4"/>
        <w:autoSpaceDE w:val="0"/>
        <w:autoSpaceDN w:val="0"/>
      </w:pPr>
      <w:r w:rsidRPr="004755F5">
        <w:rPr>
          <w:rFonts w:hint="eastAsia"/>
        </w:rPr>
        <w:t xml:space="preserve">　これより開票を行います。</w:t>
      </w:r>
    </w:p>
    <w:p w:rsidR="00F572AF" w:rsidRPr="004755F5" w:rsidRDefault="00F572AF" w:rsidP="00F572AF">
      <w:pPr>
        <w:pStyle w:val="a4"/>
        <w:autoSpaceDE w:val="0"/>
        <w:autoSpaceDN w:val="0"/>
      </w:pPr>
      <w:r w:rsidRPr="004755F5">
        <w:rPr>
          <w:rFonts w:hint="eastAsia"/>
        </w:rPr>
        <w:t xml:space="preserve">　第１番増井春美議員、第２番横川恒夫議員、第３番切久保達也議員、開票の立会いをお願いいたします。</w:t>
      </w:r>
    </w:p>
    <w:p w:rsidR="00F572AF" w:rsidRPr="004755F5" w:rsidRDefault="00F572AF" w:rsidP="00F572AF">
      <w:pPr>
        <w:pStyle w:val="a4"/>
        <w:autoSpaceDE w:val="0"/>
        <w:autoSpaceDN w:val="0"/>
        <w:jc w:val="center"/>
      </w:pPr>
      <w:r w:rsidRPr="004755F5">
        <w:rPr>
          <w:rFonts w:hint="eastAsia"/>
        </w:rPr>
        <w:t>（開　票）</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選挙の結果を報告いたします。</w:t>
      </w:r>
    </w:p>
    <w:p w:rsidR="00F572AF" w:rsidRPr="004755F5" w:rsidRDefault="00F572AF" w:rsidP="00F572AF">
      <w:pPr>
        <w:pStyle w:val="a4"/>
        <w:autoSpaceDE w:val="0"/>
        <w:autoSpaceDN w:val="0"/>
      </w:pPr>
      <w:r w:rsidRPr="004755F5">
        <w:rPr>
          <w:rFonts w:hint="eastAsia"/>
        </w:rPr>
        <w:t xml:space="preserve">　投票総数１２票、有効投票１２票、無効投票ゼロ票です。有効投票のうち、第９番津滝俊幸議員３票、第１２番太田伸子議員９票。以上のとおりです。</w:t>
      </w:r>
    </w:p>
    <w:p w:rsidR="00F572AF" w:rsidRPr="004755F5" w:rsidRDefault="00F572AF" w:rsidP="00F572AF">
      <w:pPr>
        <w:pStyle w:val="a4"/>
        <w:autoSpaceDE w:val="0"/>
        <w:autoSpaceDN w:val="0"/>
      </w:pPr>
      <w:r w:rsidRPr="004755F5">
        <w:rPr>
          <w:rFonts w:hint="eastAsia"/>
        </w:rPr>
        <w:t xml:space="preserve">　この選挙の法定得票数は３票であります。したがって、１２番太田伸子議員が議長に当選されました。</w:t>
      </w:r>
    </w:p>
    <w:p w:rsidR="00F572AF" w:rsidRPr="004755F5" w:rsidRDefault="00F572AF" w:rsidP="00F572AF">
      <w:pPr>
        <w:pStyle w:val="a4"/>
        <w:autoSpaceDE w:val="0"/>
        <w:autoSpaceDN w:val="0"/>
      </w:pPr>
      <w:r w:rsidRPr="004755F5">
        <w:rPr>
          <w:rFonts w:hint="eastAsia"/>
        </w:rPr>
        <w:t xml:space="preserve">　会場の閉鎖を解きます。</w:t>
      </w:r>
    </w:p>
    <w:p w:rsidR="00F572AF" w:rsidRPr="004755F5" w:rsidRDefault="00F572AF" w:rsidP="00F572AF">
      <w:pPr>
        <w:pStyle w:val="a4"/>
        <w:autoSpaceDE w:val="0"/>
        <w:autoSpaceDN w:val="0"/>
        <w:jc w:val="center"/>
      </w:pPr>
      <w:r w:rsidRPr="004755F5">
        <w:rPr>
          <w:rFonts w:hint="eastAsia"/>
        </w:rPr>
        <w:t>（議場開鎖）</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ただいま議長に当選されました第１２番太田伸子議員が議場におられますので、会議規則第３３条第２項の規定により当選の告知をいたします。</w:t>
      </w:r>
    </w:p>
    <w:p w:rsidR="00F572AF" w:rsidRPr="004755F5" w:rsidRDefault="00F572AF" w:rsidP="00F572AF">
      <w:pPr>
        <w:pStyle w:val="a4"/>
        <w:autoSpaceDE w:val="0"/>
        <w:autoSpaceDN w:val="0"/>
      </w:pPr>
      <w:r w:rsidRPr="004755F5">
        <w:rPr>
          <w:rFonts w:hint="eastAsia"/>
        </w:rPr>
        <w:t xml:space="preserve">　ここで、議長に当選されました第１２番太田伸子議員から議長就任のご挨拶をいただきます。太田伸子議員。</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第１２番（太田伸子君）  </w:t>
      </w:r>
      <w:r w:rsidRPr="004755F5">
        <w:rPr>
          <w:rFonts w:hint="eastAsia"/>
        </w:rPr>
        <w:t>議長就任に当たり、一言ご挨拶を申し上げます。</w:t>
      </w:r>
    </w:p>
    <w:p w:rsidR="00F572AF" w:rsidRPr="004755F5" w:rsidRDefault="00F572AF" w:rsidP="00F572AF">
      <w:pPr>
        <w:pStyle w:val="a4"/>
        <w:autoSpaceDE w:val="0"/>
        <w:autoSpaceDN w:val="0"/>
      </w:pPr>
      <w:r w:rsidRPr="004755F5">
        <w:rPr>
          <w:rFonts w:hint="eastAsia"/>
        </w:rPr>
        <w:t xml:space="preserve">　このたび、不肖、私が議員の皆様方のご推挙によりまして、白馬村議会議長の要職に就くことになりました。誠に身に余る光栄に存じますとともに、その責任の重大さを痛感しているところでございます。私は議員３期を務めたとはいえ、まだまだ知り得ない部分もありますが、議員各位のご支援、ご協力をいただきながら私どもの先輩が築き上げた白馬村の歴史、文化を尊び、さらに発展するよう誠心誠意努めてまいる所存であります。議会運営につきましては、所信表明でも申し上げ</w:t>
      </w:r>
      <w:r w:rsidRPr="004755F5">
        <w:rPr>
          <w:rFonts w:hint="eastAsia"/>
        </w:rPr>
        <w:lastRenderedPageBreak/>
        <w:t>ましたとおり、村が抱える重要課題につきましては、常任委員会の枠を超え、議員全員が共通認識の上に立って自由闊達な議論の中から、時には行政に対しても安易に妥協することなく課題解決のための政策提言が</w:t>
      </w:r>
      <w:r w:rsidRPr="000C5444">
        <w:rPr>
          <w:rFonts w:hint="eastAsia"/>
        </w:rPr>
        <w:t>でき</w:t>
      </w:r>
      <w:r w:rsidR="00E041AB" w:rsidRPr="000C5444">
        <w:rPr>
          <w:rFonts w:hint="eastAsia"/>
        </w:rPr>
        <w:t>るよう</w:t>
      </w:r>
      <w:r w:rsidRPr="004755F5">
        <w:rPr>
          <w:rFonts w:hint="eastAsia"/>
        </w:rPr>
        <w:t>努めてまいりたいと考えております。</w:t>
      </w:r>
    </w:p>
    <w:p w:rsidR="00F572AF" w:rsidRPr="004755F5" w:rsidRDefault="00F572AF" w:rsidP="00F572AF">
      <w:pPr>
        <w:pStyle w:val="a4"/>
        <w:autoSpaceDE w:val="0"/>
        <w:autoSpaceDN w:val="0"/>
      </w:pPr>
      <w:r w:rsidRPr="004755F5">
        <w:rPr>
          <w:rFonts w:hint="eastAsia"/>
        </w:rPr>
        <w:t xml:space="preserve">　結びに、行政の皆様方には様々な課題に対しまして対等の立場で十分な審議ができるようにご配慮いただきますようお願いを申し上げ、また、議員の皆様方には絶大なるご支援、ご鞭撻を賜りますようお願い申し上げまして、誠に簡単でございますが、就任の挨拶といたします。ありがとうございました。</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臨時議長（加藤亮輔君）  </w:t>
      </w:r>
      <w:r w:rsidRPr="004755F5">
        <w:rPr>
          <w:rFonts w:hint="eastAsia"/>
        </w:rPr>
        <w:t>これをもちまして、臨時議長の職務は終了いたしました。ご協力をいただき、誠にありがとうございます。</w:t>
      </w:r>
    </w:p>
    <w:p w:rsidR="00F572AF" w:rsidRPr="004755F5" w:rsidRDefault="00F572AF" w:rsidP="00F572AF">
      <w:pPr>
        <w:pStyle w:val="a4"/>
        <w:autoSpaceDE w:val="0"/>
        <w:autoSpaceDN w:val="0"/>
      </w:pPr>
      <w:r w:rsidRPr="004755F5">
        <w:rPr>
          <w:rFonts w:hint="eastAsia"/>
        </w:rPr>
        <w:t xml:space="preserve">　それでは、議長と交代いたします。</w:t>
      </w:r>
    </w:p>
    <w:p w:rsidR="00F572AF" w:rsidRPr="004755F5" w:rsidRDefault="00F572AF" w:rsidP="00F572AF">
      <w:pPr>
        <w:pStyle w:val="a4"/>
        <w:autoSpaceDE w:val="0"/>
        <w:autoSpaceDN w:val="0"/>
        <w:jc w:val="center"/>
      </w:pPr>
      <w:r w:rsidRPr="004755F5">
        <w:rPr>
          <w:rFonts w:hint="eastAsia"/>
        </w:rPr>
        <w:t>（臨時議長、議長と交代）</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お諮りいたします。</w:t>
      </w:r>
    </w:p>
    <w:p w:rsidR="00F572AF" w:rsidRPr="004755F5" w:rsidRDefault="00F572AF" w:rsidP="00F572AF">
      <w:pPr>
        <w:pStyle w:val="a4"/>
        <w:autoSpaceDE w:val="0"/>
        <w:autoSpaceDN w:val="0"/>
      </w:pPr>
      <w:r w:rsidRPr="004755F5">
        <w:rPr>
          <w:rFonts w:hint="eastAsia"/>
        </w:rPr>
        <w:t xml:space="preserve">　会議規則第２２条の規定により、追加議事日程を追加し、追加日程といたしたいと思いますが、これにご異議ありませんか。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異議なしと認めます。よって、追加議事日程を追加し、追加日程とすることに決定いたしました。</w:t>
      </w:r>
    </w:p>
    <w:p w:rsidR="00F572AF" w:rsidRPr="004755F5" w:rsidRDefault="00F572AF" w:rsidP="00F572AF">
      <w:pPr>
        <w:pStyle w:val="a4"/>
        <w:autoSpaceDE w:val="0"/>
        <w:autoSpaceDN w:val="0"/>
      </w:pPr>
      <w:r w:rsidRPr="004755F5">
        <w:rPr>
          <w:rFonts w:hint="eastAsia"/>
        </w:rPr>
        <w:t xml:space="preserve">　ただいまから資料をお配りいたします。</w:t>
      </w:r>
    </w:p>
    <w:p w:rsidR="00F572AF" w:rsidRPr="004755F5" w:rsidRDefault="00F572AF" w:rsidP="00F572AF">
      <w:pPr>
        <w:pStyle w:val="a4"/>
        <w:autoSpaceDE w:val="0"/>
        <w:autoSpaceDN w:val="0"/>
        <w:jc w:val="center"/>
      </w:pPr>
      <w:r w:rsidRPr="004755F5">
        <w:rPr>
          <w:rFonts w:hint="eastAsia"/>
        </w:rPr>
        <w:t>（資料配付）</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配付漏れはありませんか。</w:t>
      </w:r>
    </w:p>
    <w:p w:rsidR="00F572AF" w:rsidRPr="004755F5" w:rsidRDefault="00F572AF" w:rsidP="00F572AF">
      <w:pPr>
        <w:pStyle w:val="a4"/>
        <w:autoSpaceDE w:val="0"/>
        <w:autoSpaceDN w:val="0"/>
        <w:jc w:val="center"/>
      </w:pPr>
      <w:r w:rsidRPr="004755F5">
        <w:rPr>
          <w:rFonts w:hint="eastAsia"/>
        </w:rPr>
        <w:t>（「なし」の声あり）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配付漏れなしと認めます。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△追加日程第１　議席の指定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日程第１　議席の指定行います。</w:t>
      </w:r>
    </w:p>
    <w:p w:rsidR="00F572AF" w:rsidRPr="004755F5" w:rsidRDefault="00F572AF" w:rsidP="00F572AF">
      <w:pPr>
        <w:pStyle w:val="a4"/>
        <w:autoSpaceDE w:val="0"/>
        <w:autoSpaceDN w:val="0"/>
      </w:pPr>
      <w:r w:rsidRPr="004755F5">
        <w:rPr>
          <w:rFonts w:hint="eastAsia"/>
        </w:rPr>
        <w:t xml:space="preserve">　議席は、会議規則第４条第１項の規定により、議長において指定いたします。議席は、ただいまご着席の議席をもって議席といたします。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△追加日程第２　会議録署名議員の指名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日程第２　会議録署名議員の指名をいたします。</w:t>
      </w:r>
    </w:p>
    <w:p w:rsidR="00F572AF" w:rsidRPr="004755F5" w:rsidRDefault="00F572AF" w:rsidP="00F572AF">
      <w:pPr>
        <w:pStyle w:val="a4"/>
        <w:autoSpaceDE w:val="0"/>
        <w:autoSpaceDN w:val="0"/>
      </w:pPr>
      <w:r w:rsidRPr="004755F5">
        <w:rPr>
          <w:rFonts w:hint="eastAsia"/>
        </w:rPr>
        <w:t xml:space="preserve">　会議規則第１１９条の規定により、</w:t>
      </w:r>
      <w:r w:rsidRPr="000C5444">
        <w:rPr>
          <w:rFonts w:hint="eastAsia"/>
        </w:rPr>
        <w:t>第１番増井春美議員、第２番横川恒夫議員、第</w:t>
      </w:r>
      <w:r w:rsidRPr="004755F5">
        <w:rPr>
          <w:rFonts w:hint="eastAsia"/>
        </w:rPr>
        <w:t>３番切久保達也議員、以上３名を指名いたします。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△追加日程第３　会期の決定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日程第３　会期の決定を議題といたします。</w:t>
      </w:r>
    </w:p>
    <w:p w:rsidR="00F572AF" w:rsidRPr="004755F5" w:rsidRDefault="00F572AF" w:rsidP="00F572AF">
      <w:pPr>
        <w:pStyle w:val="a4"/>
        <w:autoSpaceDE w:val="0"/>
        <w:autoSpaceDN w:val="0"/>
      </w:pPr>
      <w:r w:rsidRPr="004755F5">
        <w:rPr>
          <w:rFonts w:hint="eastAsia"/>
        </w:rPr>
        <w:t xml:space="preserve">　会期は、会議規則第５条の規定により、会期の始めに議会の議決で定めることとされています。</w:t>
      </w:r>
      <w:r w:rsidRPr="004755F5">
        <w:rPr>
          <w:rFonts w:hint="eastAsia"/>
        </w:rPr>
        <w:lastRenderedPageBreak/>
        <w:t>通常の場合は事前に議会運営委員会を開催し、審議後、本会議に諮って決定しておりますが、一般選挙後、初の議会でありますのでそのような方法が取れません。よって、これより決定したいと思います。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本臨時会の会期はお手元に配付の会期日程表のとおり、本日から５月１１日までの２日間といたしたいと思いますが、これにご異議ございませんか。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異議なしと認めます。よって、本臨時会の会期は本日から５月１１日までの２日間と決定いたしました。</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△追加日程第４　諸般の報告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日程第４　諸般の報告をいたします。</w:t>
      </w:r>
    </w:p>
    <w:p w:rsidR="00F572AF" w:rsidRPr="004755F5" w:rsidRDefault="00F572AF" w:rsidP="00F572AF">
      <w:pPr>
        <w:pStyle w:val="a4"/>
        <w:autoSpaceDE w:val="0"/>
        <w:autoSpaceDN w:val="0"/>
      </w:pPr>
      <w:r w:rsidRPr="004755F5">
        <w:rPr>
          <w:rFonts w:hint="eastAsia"/>
        </w:rPr>
        <w:t xml:space="preserve">　監査委員から、令和３年２月・３月分の一般会計、特別会計、水道事業会計、下水道事業会計の例月現金出納検査報告書が、また、村長から、令和２年度白馬村土地開発公社財政状況について報告がありました。内容につきましては、お手元に配付いたしました資料のとおりですので、これをもって報告にかえさせていただき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△追加日程第５　副議長の選挙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日程第５　副議長の選挙を行います。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副議長の選挙の方法については、投票により行いたいと思いますが、これにご異議ありませんか。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異議なしと認めます。よって、副議長の選挙は投票により行うことに決定いたしました。</w:t>
      </w:r>
    </w:p>
    <w:p w:rsidR="00F572AF" w:rsidRPr="004755F5" w:rsidRDefault="00F572AF" w:rsidP="00F572AF">
      <w:pPr>
        <w:pStyle w:val="a4"/>
        <w:autoSpaceDE w:val="0"/>
        <w:autoSpaceDN w:val="0"/>
      </w:pPr>
      <w:r w:rsidRPr="004755F5">
        <w:rPr>
          <w:rFonts w:hint="eastAsia"/>
        </w:rPr>
        <w:t xml:space="preserve">　議場の閉鎖を命じます。</w:t>
      </w:r>
    </w:p>
    <w:p w:rsidR="00F572AF" w:rsidRPr="004755F5" w:rsidRDefault="00F572AF" w:rsidP="00F572AF">
      <w:pPr>
        <w:pStyle w:val="a4"/>
        <w:autoSpaceDE w:val="0"/>
        <w:autoSpaceDN w:val="0"/>
        <w:jc w:val="center"/>
      </w:pPr>
      <w:r w:rsidRPr="004755F5">
        <w:rPr>
          <w:rFonts w:hint="eastAsia"/>
        </w:rPr>
        <w:t>（議場閉鎖）</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ただいまの出席議員は１２名です。</w:t>
      </w:r>
    </w:p>
    <w:p w:rsidR="00F572AF" w:rsidRPr="004755F5" w:rsidRDefault="00F572AF" w:rsidP="00F572AF">
      <w:pPr>
        <w:pStyle w:val="a4"/>
        <w:autoSpaceDE w:val="0"/>
        <w:autoSpaceDN w:val="0"/>
      </w:pPr>
      <w:r w:rsidRPr="004755F5">
        <w:rPr>
          <w:rFonts w:hint="eastAsia"/>
        </w:rPr>
        <w:t xml:space="preserve">　立会人を指名いたします。</w:t>
      </w:r>
    </w:p>
    <w:p w:rsidR="00F572AF" w:rsidRPr="004755F5" w:rsidRDefault="00F572AF" w:rsidP="00F572AF">
      <w:pPr>
        <w:pStyle w:val="a4"/>
        <w:autoSpaceDE w:val="0"/>
        <w:autoSpaceDN w:val="0"/>
      </w:pPr>
      <w:r w:rsidRPr="004755F5">
        <w:rPr>
          <w:rFonts w:hint="eastAsia"/>
        </w:rPr>
        <w:t xml:space="preserve">　会議規則第３２条第２項の規定により、開票立会人に、第４番加藤ソフィリュウジュン議員、第５番尾川耕議員、第７番太谷修助議員を指名いたします。</w:t>
      </w:r>
    </w:p>
    <w:p w:rsidR="00F572AF" w:rsidRPr="004755F5" w:rsidRDefault="00F572AF" w:rsidP="00F572AF">
      <w:pPr>
        <w:pStyle w:val="a4"/>
        <w:autoSpaceDE w:val="0"/>
        <w:autoSpaceDN w:val="0"/>
      </w:pPr>
      <w:r w:rsidRPr="004755F5">
        <w:rPr>
          <w:rFonts w:hint="eastAsia"/>
        </w:rPr>
        <w:t xml:space="preserve">　投票用紙を配付させます。</w:t>
      </w:r>
    </w:p>
    <w:p w:rsidR="00F572AF" w:rsidRPr="004755F5" w:rsidRDefault="00F572AF" w:rsidP="00F572AF">
      <w:pPr>
        <w:pStyle w:val="a4"/>
        <w:autoSpaceDE w:val="0"/>
        <w:autoSpaceDN w:val="0"/>
        <w:jc w:val="center"/>
      </w:pPr>
      <w:r w:rsidRPr="004755F5">
        <w:rPr>
          <w:rFonts w:hint="eastAsia"/>
        </w:rPr>
        <w:t>（投票用紙配付）</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投票用紙の配付漏れはありませんか。</w:t>
      </w:r>
    </w:p>
    <w:p w:rsidR="00F572AF" w:rsidRPr="004755F5" w:rsidRDefault="00F572AF" w:rsidP="00F572AF">
      <w:pPr>
        <w:pStyle w:val="a4"/>
        <w:autoSpaceDE w:val="0"/>
        <w:autoSpaceDN w:val="0"/>
        <w:jc w:val="center"/>
      </w:pPr>
      <w:r w:rsidRPr="004755F5">
        <w:rPr>
          <w:rFonts w:hint="eastAsia"/>
        </w:rPr>
        <w:t>（「なし」の声あり）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配付漏れなしと認めます。</w:t>
      </w:r>
    </w:p>
    <w:p w:rsidR="00F572AF" w:rsidRPr="004755F5" w:rsidRDefault="00F572AF" w:rsidP="00F572AF">
      <w:pPr>
        <w:pStyle w:val="a4"/>
        <w:autoSpaceDE w:val="0"/>
        <w:autoSpaceDN w:val="0"/>
      </w:pPr>
      <w:r w:rsidRPr="004755F5">
        <w:rPr>
          <w:rFonts w:hint="eastAsia"/>
        </w:rPr>
        <w:lastRenderedPageBreak/>
        <w:t xml:space="preserve">　投票箱を点検させます。</w:t>
      </w:r>
    </w:p>
    <w:p w:rsidR="00F572AF" w:rsidRPr="004755F5" w:rsidRDefault="00F572AF" w:rsidP="00F572AF">
      <w:pPr>
        <w:pStyle w:val="a4"/>
        <w:autoSpaceDE w:val="0"/>
        <w:autoSpaceDN w:val="0"/>
        <w:jc w:val="center"/>
      </w:pPr>
      <w:r w:rsidRPr="004755F5">
        <w:rPr>
          <w:rFonts w:hint="eastAsia"/>
        </w:rPr>
        <w:t>（投票箱点検）</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異状なしと認めます。</w:t>
      </w:r>
    </w:p>
    <w:p w:rsidR="00F572AF" w:rsidRPr="004755F5" w:rsidRDefault="00F572AF" w:rsidP="00F572AF">
      <w:pPr>
        <w:pStyle w:val="a4"/>
        <w:autoSpaceDE w:val="0"/>
        <w:autoSpaceDN w:val="0"/>
      </w:pPr>
      <w:r w:rsidRPr="004755F5">
        <w:rPr>
          <w:rFonts w:hint="eastAsia"/>
        </w:rPr>
        <w:t xml:space="preserve">　念のため申し上げます。投票は単記無記名であります。投票用紙に被選挙人の氏名、つまり副議長となるべき人の氏名を記載の上、点呼に応じて順次投票をお願いします。</w:t>
      </w:r>
    </w:p>
    <w:p w:rsidR="00F572AF" w:rsidRPr="004755F5" w:rsidRDefault="00F572AF" w:rsidP="00F572AF">
      <w:pPr>
        <w:pStyle w:val="a4"/>
        <w:autoSpaceDE w:val="0"/>
        <w:autoSpaceDN w:val="0"/>
      </w:pPr>
      <w:r w:rsidRPr="004755F5">
        <w:rPr>
          <w:rFonts w:hint="eastAsia"/>
        </w:rPr>
        <w:t xml:space="preserve">　ただいまから投票を行います。事務局長が議席番号と氏名を呼びますので、順番に投票をお願いいたします。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局長（山岸茂幸君）  </w:t>
      </w:r>
      <w:r w:rsidRPr="004755F5">
        <w:rPr>
          <w:rFonts w:hint="eastAsia"/>
        </w:rPr>
        <w:t>よろしいでしょうか。第１番増井春美議員、第２番横川恒夫議員、第３番切久保達也議員、第４番加藤ソフィリュウジュン議員、第５番尾川耕議員、第６番田中麻乃議員、第７番太谷修助議員、第８番丸山勇太郎議員、第９番津滝俊幸議員、第１０番松本喜美人議員、第１１番加藤亮輔議員、第１２番太田伸子議員。</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投票漏れはありませんか。</w:t>
      </w:r>
    </w:p>
    <w:p w:rsidR="00F572AF" w:rsidRPr="004755F5" w:rsidRDefault="00F572AF" w:rsidP="00F572AF">
      <w:pPr>
        <w:pStyle w:val="a4"/>
        <w:autoSpaceDE w:val="0"/>
        <w:autoSpaceDN w:val="0"/>
        <w:jc w:val="center"/>
      </w:pPr>
      <w:r w:rsidRPr="004755F5">
        <w:rPr>
          <w:rFonts w:hint="eastAsia"/>
        </w:rPr>
        <w:t>（「なし」の声あり）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投票漏れなしと認めます。投票を終了いたします。</w:t>
      </w:r>
    </w:p>
    <w:p w:rsidR="00F572AF" w:rsidRPr="004755F5" w:rsidRDefault="00F572AF" w:rsidP="00F572AF">
      <w:pPr>
        <w:pStyle w:val="a4"/>
        <w:autoSpaceDE w:val="0"/>
        <w:autoSpaceDN w:val="0"/>
      </w:pPr>
      <w:r w:rsidRPr="004755F5">
        <w:rPr>
          <w:rFonts w:hint="eastAsia"/>
        </w:rPr>
        <w:t xml:space="preserve">　これより開票を行ないます。</w:t>
      </w:r>
    </w:p>
    <w:p w:rsidR="00F572AF" w:rsidRPr="004755F5" w:rsidRDefault="00F572AF" w:rsidP="00F572AF">
      <w:pPr>
        <w:pStyle w:val="a4"/>
        <w:autoSpaceDE w:val="0"/>
        <w:autoSpaceDN w:val="0"/>
      </w:pPr>
      <w:r w:rsidRPr="004755F5">
        <w:rPr>
          <w:rFonts w:hint="eastAsia"/>
        </w:rPr>
        <w:t xml:space="preserve">　</w:t>
      </w:r>
      <w:r w:rsidRPr="000C5444">
        <w:rPr>
          <w:rFonts w:hint="eastAsia"/>
        </w:rPr>
        <w:t>第</w:t>
      </w:r>
      <w:r w:rsidRPr="004755F5">
        <w:rPr>
          <w:rFonts w:hint="eastAsia"/>
        </w:rPr>
        <w:t>４番加藤ソフィリュウジュン議員、</w:t>
      </w:r>
      <w:r w:rsidRPr="000C5444">
        <w:rPr>
          <w:rFonts w:hint="eastAsia"/>
        </w:rPr>
        <w:t>第５番尾川耕議員、第</w:t>
      </w:r>
      <w:r w:rsidRPr="004755F5">
        <w:rPr>
          <w:rFonts w:hint="eastAsia"/>
        </w:rPr>
        <w:t>７番太谷修助議員、開票の立会いをお願いいたします。</w:t>
      </w:r>
    </w:p>
    <w:p w:rsidR="00F572AF" w:rsidRPr="004755F5" w:rsidRDefault="00F572AF" w:rsidP="00F572AF">
      <w:pPr>
        <w:pStyle w:val="a4"/>
        <w:autoSpaceDE w:val="0"/>
        <w:autoSpaceDN w:val="0"/>
        <w:jc w:val="center"/>
      </w:pPr>
      <w:r w:rsidRPr="004755F5">
        <w:rPr>
          <w:rFonts w:hint="eastAsia"/>
        </w:rPr>
        <w:t>（開　票）</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選挙の結果を報告いたします。</w:t>
      </w:r>
    </w:p>
    <w:p w:rsidR="00F572AF" w:rsidRPr="004755F5" w:rsidRDefault="00F572AF" w:rsidP="00F572AF">
      <w:pPr>
        <w:pStyle w:val="a4"/>
        <w:autoSpaceDE w:val="0"/>
        <w:autoSpaceDN w:val="0"/>
      </w:pPr>
      <w:r w:rsidRPr="004755F5">
        <w:rPr>
          <w:rFonts w:hint="eastAsia"/>
        </w:rPr>
        <w:t xml:space="preserve">　投票総数１２票、有効投票数１２票、無効投票ゼロ票です。有効投票数のうち、田中麻乃議員５票、丸山勇太郎議員７票です。以上のとおりです。</w:t>
      </w:r>
    </w:p>
    <w:p w:rsidR="00F572AF" w:rsidRPr="004755F5" w:rsidRDefault="00F572AF" w:rsidP="00F572AF">
      <w:pPr>
        <w:pStyle w:val="a4"/>
        <w:autoSpaceDE w:val="0"/>
        <w:autoSpaceDN w:val="0"/>
      </w:pPr>
      <w:r w:rsidRPr="004755F5">
        <w:rPr>
          <w:rFonts w:hint="eastAsia"/>
        </w:rPr>
        <w:t xml:space="preserve">　この選挙の法定得票数は３票であり、したがって、第８番丸山勇太郎議員が副議長に当選されました。</w:t>
      </w:r>
    </w:p>
    <w:p w:rsidR="00F572AF" w:rsidRPr="004755F5" w:rsidRDefault="00F572AF" w:rsidP="00F572AF">
      <w:pPr>
        <w:pStyle w:val="a4"/>
        <w:autoSpaceDE w:val="0"/>
        <w:autoSpaceDN w:val="0"/>
      </w:pPr>
      <w:r w:rsidRPr="004755F5">
        <w:rPr>
          <w:rFonts w:hint="eastAsia"/>
        </w:rPr>
        <w:t xml:space="preserve">　議場の閉鎖を解きます。</w:t>
      </w:r>
    </w:p>
    <w:p w:rsidR="00F572AF" w:rsidRPr="004755F5" w:rsidRDefault="00F572AF" w:rsidP="00F572AF">
      <w:pPr>
        <w:pStyle w:val="a4"/>
        <w:autoSpaceDE w:val="0"/>
        <w:autoSpaceDN w:val="0"/>
        <w:jc w:val="center"/>
      </w:pPr>
      <w:r w:rsidRPr="004755F5">
        <w:rPr>
          <w:rFonts w:hint="eastAsia"/>
        </w:rPr>
        <w:t>（議場開鎖）</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ただいま副議長に当選されました、第８番丸山勇太郎議員が議場におられますので、会議規則第３３条第２項の規定により当選の告知をいたします。</w:t>
      </w:r>
    </w:p>
    <w:p w:rsidR="00F572AF" w:rsidRPr="004755F5" w:rsidRDefault="00F572AF" w:rsidP="00F572AF">
      <w:pPr>
        <w:pStyle w:val="a4"/>
        <w:autoSpaceDE w:val="0"/>
        <w:autoSpaceDN w:val="0"/>
      </w:pPr>
      <w:r w:rsidRPr="004755F5">
        <w:rPr>
          <w:rFonts w:hint="eastAsia"/>
        </w:rPr>
        <w:t xml:space="preserve">　ここで、副議長に当選されました第８番丸山勇太郎議員から副議長就任のご挨拶をいただきます。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第８番（丸山勇太郎君）  </w:t>
      </w:r>
      <w:r w:rsidRPr="004755F5">
        <w:rPr>
          <w:rFonts w:hint="eastAsia"/>
        </w:rPr>
        <w:t>今期、副議長に選出されました丸山勇太郎です。これから２年間、議長を補佐してまいります。今、残念ながら行政力、そして議会力も落ちていると感じています。この状態は村民益になりません。行政力は行政執行部の皆様のご努力に期待しますが、議会力は我々議会の責任で上げていかなければなりません。行政側、議会側がそれぞれ努力すれば相乗効果が発揮されます。私は議長ともどもこれに尽力したいと思っております。議員各位の結束とご協力をいただ</w:t>
      </w:r>
      <w:r w:rsidRPr="004755F5">
        <w:rPr>
          <w:rFonts w:hint="eastAsia"/>
        </w:rPr>
        <w:lastRenderedPageBreak/>
        <w:t>き、コロナ禍の厳しい状況を乗り切り、次代につながる議会づくり、そして村づくりに努めてまいります。よろしくお願いいたします。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ただいまから暫時休憩といたします。</w:t>
      </w:r>
    </w:p>
    <w:p w:rsidR="00F572AF" w:rsidRPr="004755F5" w:rsidRDefault="00F572AF" w:rsidP="00F572AF">
      <w:pPr>
        <w:pStyle w:val="a4"/>
        <w:wordWrap w:val="0"/>
        <w:autoSpaceDE w:val="0"/>
        <w:autoSpaceDN w:val="0"/>
        <w:jc w:val="right"/>
      </w:pPr>
      <w:r w:rsidRPr="004755F5">
        <w:rPr>
          <w:rFonts w:hint="eastAsia"/>
        </w:rPr>
        <w:t xml:space="preserve">休憩　午前１０時３８分　</w:t>
      </w:r>
    </w:p>
    <w:p w:rsidR="00F572AF" w:rsidRPr="004755F5" w:rsidRDefault="00F572AF" w:rsidP="00F572AF">
      <w:pPr>
        <w:pStyle w:val="a4"/>
        <w:wordWrap w:val="0"/>
        <w:autoSpaceDE w:val="0"/>
        <w:autoSpaceDN w:val="0"/>
        <w:jc w:val="right"/>
      </w:pPr>
      <w:r w:rsidRPr="004755F5">
        <w:rPr>
          <w:rFonts w:hint="eastAsia"/>
        </w:rPr>
        <w:t xml:space="preserve">再開　午前１１時１３分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会議を再開いたします。</w:t>
      </w:r>
    </w:p>
    <w:p w:rsidR="00F572AF" w:rsidRPr="004755F5" w:rsidRDefault="00F572AF" w:rsidP="00F572AF">
      <w:pPr>
        <w:pStyle w:val="a4"/>
        <w:autoSpaceDE w:val="0"/>
        <w:autoSpaceDN w:val="0"/>
      </w:pPr>
      <w:r w:rsidRPr="004755F5">
        <w:rPr>
          <w:rFonts w:hint="eastAsia"/>
        </w:rPr>
        <w:t xml:space="preserve">　各課長は途中退席していますので、ご報告いたします。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△追加日程第６　常任委員の選任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日程第６　常任委員の選任を行います。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この件につきましては、委員会条例第７条第４項の規定により、議長において指名することにいたしたいと思いますが、これにご異議ありませんか。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異議なしと認めます。よって、議長において指名することに決定いたしました。</w:t>
      </w:r>
    </w:p>
    <w:p w:rsidR="00F572AF" w:rsidRPr="004755F5" w:rsidRDefault="00F572AF" w:rsidP="00F572AF">
      <w:pPr>
        <w:pStyle w:val="a4"/>
        <w:autoSpaceDE w:val="0"/>
        <w:autoSpaceDN w:val="0"/>
      </w:pPr>
      <w:r w:rsidRPr="004755F5">
        <w:rPr>
          <w:rFonts w:hint="eastAsia"/>
        </w:rPr>
        <w:t xml:space="preserve">　総務社会委員に、第２番横川恒夫議員、第３番切久保達也議員、第５番尾川耕議員、第１０番松本喜美人議員、第１１番加藤亮輔議員、第１２番太田伸子でございます。以上の６名を指名いたします。</w:t>
      </w:r>
    </w:p>
    <w:p w:rsidR="00F572AF" w:rsidRPr="004755F5" w:rsidRDefault="00F572AF" w:rsidP="00F572AF">
      <w:pPr>
        <w:pStyle w:val="a4"/>
        <w:autoSpaceDE w:val="0"/>
        <w:autoSpaceDN w:val="0"/>
      </w:pPr>
      <w:r w:rsidRPr="004755F5">
        <w:rPr>
          <w:rFonts w:hint="eastAsia"/>
        </w:rPr>
        <w:t xml:space="preserve">　産業経済委員に、第１番増井春美議員、第４番加藤ソフィリュウジュン議員、第６番田中麻乃議員、第７番太谷修助議員、第８番丸山勇太郎議員、第９番津滝俊幸議員を指名いたします。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ただいま指名いたしましたとおり決定することにご異議ありませんか。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異議なしと認めます。よって、ただいま指名いたしました各議員をそれぞれの常任委員に選任することに決定いたしました。</w:t>
      </w:r>
    </w:p>
    <w:p w:rsidR="00F572AF" w:rsidRPr="004755F5" w:rsidRDefault="00F572AF" w:rsidP="00F572AF">
      <w:pPr>
        <w:pStyle w:val="a4"/>
        <w:autoSpaceDE w:val="0"/>
        <w:autoSpaceDN w:val="0"/>
      </w:pPr>
      <w:r w:rsidRPr="004755F5">
        <w:rPr>
          <w:rFonts w:hint="eastAsia"/>
        </w:rPr>
        <w:t xml:space="preserve">　ただいまから暫時休憩といたします。</w:t>
      </w:r>
    </w:p>
    <w:p w:rsidR="00F572AF" w:rsidRPr="004755F5" w:rsidRDefault="00F572AF" w:rsidP="00F572AF">
      <w:pPr>
        <w:pStyle w:val="a4"/>
        <w:wordWrap w:val="0"/>
        <w:autoSpaceDE w:val="0"/>
        <w:autoSpaceDN w:val="0"/>
        <w:jc w:val="right"/>
      </w:pPr>
      <w:r w:rsidRPr="004755F5">
        <w:rPr>
          <w:rFonts w:hint="eastAsia"/>
        </w:rPr>
        <w:t>休憩　午前１１時</w:t>
      </w:r>
      <w:r w:rsidRPr="000C5444">
        <w:rPr>
          <w:rFonts w:hint="eastAsia"/>
        </w:rPr>
        <w:t>１６</w:t>
      </w:r>
      <w:r w:rsidRPr="004755F5">
        <w:rPr>
          <w:rFonts w:hint="eastAsia"/>
        </w:rPr>
        <w:t xml:space="preserve">分　</w:t>
      </w:r>
    </w:p>
    <w:p w:rsidR="00F572AF" w:rsidRPr="004755F5" w:rsidRDefault="00F572AF" w:rsidP="00F572AF">
      <w:pPr>
        <w:pStyle w:val="a4"/>
        <w:wordWrap w:val="0"/>
        <w:autoSpaceDE w:val="0"/>
        <w:autoSpaceDN w:val="0"/>
        <w:jc w:val="right"/>
      </w:pPr>
      <w:r w:rsidRPr="004755F5">
        <w:rPr>
          <w:rFonts w:hint="eastAsia"/>
        </w:rPr>
        <w:t xml:space="preserve">再開　午前１１時５６分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休憩前に引き続き会議を再開いたします。</w:t>
      </w:r>
    </w:p>
    <w:p w:rsidR="00F572AF" w:rsidRPr="004755F5" w:rsidRDefault="00F572AF" w:rsidP="00F572AF">
      <w:pPr>
        <w:pStyle w:val="a4"/>
        <w:autoSpaceDE w:val="0"/>
        <w:autoSpaceDN w:val="0"/>
      </w:pPr>
      <w:r w:rsidRPr="004755F5">
        <w:rPr>
          <w:rFonts w:hint="eastAsia"/>
        </w:rPr>
        <w:t xml:space="preserve">　常任委員長、副委員長の互選結果の報告を事務局長に報告させます。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局長（山岸茂幸君）  </w:t>
      </w:r>
      <w:r w:rsidRPr="004755F5">
        <w:rPr>
          <w:rFonts w:hint="eastAsia"/>
        </w:rPr>
        <w:t>それでは、常任委員会の正副委員長の互選結果を報告いたします。</w:t>
      </w:r>
    </w:p>
    <w:p w:rsidR="00F572AF" w:rsidRPr="004755F5" w:rsidRDefault="00F572AF" w:rsidP="00F572AF">
      <w:pPr>
        <w:pStyle w:val="a4"/>
        <w:autoSpaceDE w:val="0"/>
        <w:autoSpaceDN w:val="0"/>
      </w:pPr>
      <w:r w:rsidRPr="004755F5">
        <w:rPr>
          <w:rFonts w:hint="eastAsia"/>
        </w:rPr>
        <w:t xml:space="preserve">　初めに、総務社会委員会です。委員長、第１０番松本喜美人議員、副委員長、第３番切久保達也議員。</w:t>
      </w:r>
    </w:p>
    <w:p w:rsidR="00F572AF" w:rsidRPr="004755F5" w:rsidRDefault="00F572AF" w:rsidP="00F572AF">
      <w:pPr>
        <w:pStyle w:val="a4"/>
        <w:autoSpaceDE w:val="0"/>
        <w:autoSpaceDN w:val="0"/>
      </w:pPr>
      <w:r w:rsidRPr="004755F5">
        <w:rPr>
          <w:rFonts w:hint="eastAsia"/>
        </w:rPr>
        <w:t xml:space="preserve">　続いて、産業経済委員会、委員長、第９番津滝俊幸議員、副委員長、第７番太谷修助議員、以上</w:t>
      </w:r>
      <w:r w:rsidRPr="004755F5">
        <w:rPr>
          <w:rFonts w:hint="eastAsia"/>
        </w:rPr>
        <w:lastRenderedPageBreak/>
        <w:t>です。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ただいまから午後１時まで休憩といたします。</w:t>
      </w:r>
    </w:p>
    <w:p w:rsidR="00F572AF" w:rsidRPr="004755F5" w:rsidRDefault="00F572AF" w:rsidP="00F572AF">
      <w:pPr>
        <w:pStyle w:val="a4"/>
        <w:wordWrap w:val="0"/>
        <w:autoSpaceDE w:val="0"/>
        <w:autoSpaceDN w:val="0"/>
        <w:jc w:val="right"/>
      </w:pPr>
      <w:r w:rsidRPr="004755F5">
        <w:rPr>
          <w:rFonts w:hint="eastAsia"/>
        </w:rPr>
        <w:t xml:space="preserve">休憩　午前１１時５７分　</w:t>
      </w:r>
    </w:p>
    <w:p w:rsidR="00F572AF" w:rsidRPr="004755F5" w:rsidRDefault="00F572AF" w:rsidP="00F572AF">
      <w:pPr>
        <w:pStyle w:val="a4"/>
        <w:wordWrap w:val="0"/>
        <w:autoSpaceDE w:val="0"/>
        <w:autoSpaceDN w:val="0"/>
        <w:jc w:val="right"/>
      </w:pPr>
      <w:r w:rsidRPr="004755F5">
        <w:rPr>
          <w:rFonts w:hint="eastAsia"/>
        </w:rPr>
        <w:t xml:space="preserve">再開　午後　１時００分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休憩前に引き続き、会議を再開いたします。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△追加日程第７　議会運営委員の選任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日程第７　議会運営委員の選任を行います。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この件につきましては、委員会条例第７条第４項の規定により、議長において指名することにいたしたいと思いますが、これにご異議ありませんか。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0C5444">
        <w:rPr>
          <w:rFonts w:hint="eastAsia"/>
        </w:rPr>
        <w:t>異議なしと認めます。</w:t>
      </w:r>
      <w:r w:rsidRPr="004755F5">
        <w:rPr>
          <w:rFonts w:hint="eastAsia"/>
        </w:rPr>
        <w:t>よって、議長において指名することに決定いたしました。</w:t>
      </w:r>
    </w:p>
    <w:p w:rsidR="00F572AF" w:rsidRPr="004755F5" w:rsidRDefault="00F572AF" w:rsidP="00F572AF">
      <w:pPr>
        <w:pStyle w:val="a4"/>
        <w:autoSpaceDE w:val="0"/>
        <w:autoSpaceDN w:val="0"/>
      </w:pPr>
      <w:r w:rsidRPr="004755F5">
        <w:rPr>
          <w:rFonts w:hint="eastAsia"/>
        </w:rPr>
        <w:t xml:space="preserve">　議会運営委員に、</w:t>
      </w:r>
      <w:r w:rsidR="000C5444">
        <w:rPr>
          <w:rFonts w:hint="eastAsia"/>
        </w:rPr>
        <w:t>第</w:t>
      </w:r>
      <w:r w:rsidRPr="004755F5">
        <w:rPr>
          <w:rFonts w:hint="eastAsia"/>
        </w:rPr>
        <w:t>７番太谷修助議員、</w:t>
      </w:r>
      <w:r w:rsidR="000C5444">
        <w:rPr>
          <w:rFonts w:hint="eastAsia"/>
        </w:rPr>
        <w:t>第</w:t>
      </w:r>
      <w:r w:rsidRPr="004755F5">
        <w:rPr>
          <w:rFonts w:hint="eastAsia"/>
        </w:rPr>
        <w:t>８番丸山勇太郎議員、</w:t>
      </w:r>
      <w:r w:rsidR="000C5444">
        <w:rPr>
          <w:rFonts w:hint="eastAsia"/>
        </w:rPr>
        <w:t>第</w:t>
      </w:r>
      <w:r w:rsidRPr="004755F5">
        <w:rPr>
          <w:rFonts w:hint="eastAsia"/>
        </w:rPr>
        <w:t>９番津滝俊幸議員、</w:t>
      </w:r>
      <w:r w:rsidR="000C5444">
        <w:rPr>
          <w:rFonts w:hint="eastAsia"/>
        </w:rPr>
        <w:t>第</w:t>
      </w:r>
      <w:r w:rsidRPr="004755F5">
        <w:rPr>
          <w:rFonts w:hint="eastAsia"/>
        </w:rPr>
        <w:t>１０番松本喜美人議員、</w:t>
      </w:r>
      <w:r w:rsidR="000C5444">
        <w:rPr>
          <w:rFonts w:hint="eastAsia"/>
        </w:rPr>
        <w:t>第</w:t>
      </w:r>
      <w:r w:rsidRPr="004755F5">
        <w:rPr>
          <w:rFonts w:hint="eastAsia"/>
        </w:rPr>
        <w:t>１１番加藤亮輔議員、以上の５名を指名いたします。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ただいま指名をいたしましたとおり決定することにご異議ありませんか。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異議なしと認めます。よって、ただいま指名いたしました各議員を議会運営委員に選任することに決定いたしました。</w:t>
      </w:r>
    </w:p>
    <w:p w:rsidR="00F572AF" w:rsidRPr="004755F5" w:rsidRDefault="00F572AF" w:rsidP="00F572AF">
      <w:pPr>
        <w:pStyle w:val="a4"/>
        <w:autoSpaceDE w:val="0"/>
        <w:autoSpaceDN w:val="0"/>
      </w:pPr>
      <w:r w:rsidRPr="004755F5">
        <w:rPr>
          <w:rFonts w:hint="eastAsia"/>
        </w:rPr>
        <w:t xml:space="preserve">　ただいまから暫時休憩といたします。</w:t>
      </w:r>
    </w:p>
    <w:p w:rsidR="00F572AF" w:rsidRPr="004755F5" w:rsidRDefault="00F572AF" w:rsidP="00F572AF">
      <w:pPr>
        <w:pStyle w:val="a4"/>
        <w:wordWrap w:val="0"/>
        <w:autoSpaceDE w:val="0"/>
        <w:autoSpaceDN w:val="0"/>
        <w:jc w:val="right"/>
      </w:pPr>
      <w:r w:rsidRPr="004755F5">
        <w:rPr>
          <w:rFonts w:hint="eastAsia"/>
        </w:rPr>
        <w:t>休憩　午後　１時</w:t>
      </w:r>
      <w:r w:rsidRPr="000C5444">
        <w:rPr>
          <w:rFonts w:hint="eastAsia"/>
        </w:rPr>
        <w:t>０３</w:t>
      </w:r>
      <w:r w:rsidRPr="004755F5">
        <w:rPr>
          <w:rFonts w:hint="eastAsia"/>
        </w:rPr>
        <w:t xml:space="preserve">分　</w:t>
      </w:r>
    </w:p>
    <w:p w:rsidR="00C82D6A" w:rsidRDefault="00F572AF" w:rsidP="00C82D6A">
      <w:pPr>
        <w:pStyle w:val="a4"/>
        <w:wordWrap w:val="0"/>
        <w:autoSpaceDE w:val="0"/>
        <w:autoSpaceDN w:val="0"/>
        <w:jc w:val="right"/>
      </w:pPr>
      <w:r w:rsidRPr="004755F5">
        <w:rPr>
          <w:rFonts w:hint="eastAsia"/>
        </w:rPr>
        <w:t xml:space="preserve">再開　午後　１時１２分　</w:t>
      </w:r>
    </w:p>
    <w:p w:rsidR="00F572AF" w:rsidRPr="004755F5" w:rsidRDefault="00C82D6A" w:rsidP="00C82D6A">
      <w:pPr>
        <w:pStyle w:val="a4"/>
        <w:autoSpaceDE w:val="0"/>
        <w:autoSpaceDN w:val="0"/>
        <w:ind w:leftChars="-73" w:left="-141"/>
        <w:jc w:val="left"/>
      </w:pPr>
      <w:r w:rsidRPr="000C5444">
        <w:rPr>
          <w:rFonts w:hint="eastAsia"/>
        </w:rPr>
        <w:t>議長（太田伸子）</w:t>
      </w:r>
      <w:r w:rsidR="00E041AB" w:rsidRPr="000C5444">
        <w:rPr>
          <w:rFonts w:hint="eastAsia"/>
        </w:rPr>
        <w:t>休憩前に引き続き、会議</w:t>
      </w:r>
      <w:r w:rsidR="00F572AF" w:rsidRPr="000C5444">
        <w:rPr>
          <w:rFonts w:hint="eastAsia"/>
        </w:rPr>
        <w:t>を再開いたします。</w:t>
      </w:r>
    </w:p>
    <w:p w:rsidR="00F572AF" w:rsidRPr="004755F5" w:rsidRDefault="00F572AF" w:rsidP="00F572AF">
      <w:pPr>
        <w:pStyle w:val="a4"/>
        <w:autoSpaceDE w:val="0"/>
        <w:autoSpaceDN w:val="0"/>
      </w:pPr>
      <w:r w:rsidRPr="004755F5">
        <w:rPr>
          <w:rFonts w:hint="eastAsia"/>
        </w:rPr>
        <w:t xml:space="preserve">　議会運営委員長、副委員長の互選の結果を事務局長に報告させます。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局長（山岸茂幸君）  </w:t>
      </w:r>
      <w:r w:rsidRPr="004755F5">
        <w:rPr>
          <w:rFonts w:hint="eastAsia"/>
        </w:rPr>
        <w:t>それでは、議会運営委員会、正副委員長の互選結果をご報告いたします。委員長に第７番太谷修助議員、副委員長に第１１番加藤亮輔議員という互選の結果でございます。</w:t>
      </w:r>
    </w:p>
    <w:p w:rsidR="00F572AF" w:rsidRPr="004755F5" w:rsidRDefault="00F572AF" w:rsidP="00F572AF">
      <w:pPr>
        <w:pStyle w:val="a4"/>
        <w:autoSpaceDE w:val="0"/>
        <w:autoSpaceDN w:val="0"/>
      </w:pPr>
      <w:r w:rsidRPr="004755F5">
        <w:rPr>
          <w:rFonts w:hint="eastAsia"/>
        </w:rPr>
        <w:t xml:space="preserve">　以上です。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ただいま事務局長が報告したとおり選任されました。</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△追加日程第８　議会広報特別委員会の設置及び委員の選任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日程第８　議会広報特別委員会の設置及び委員の選任を行います。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委員会条例第５条の規定により、議会広報に関しては７名で構成する特別委員会を設置してこれに付託し、調査及び編集等が終了するまで開会中においても継続してこれを行なうことにいたした</w:t>
      </w:r>
      <w:r w:rsidRPr="004755F5">
        <w:rPr>
          <w:rFonts w:hint="eastAsia"/>
        </w:rPr>
        <w:lastRenderedPageBreak/>
        <w:t>いと思いますが、ご異議ありませんか。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異議なしと認めます。よって、７名の委員をもって構成する議会広報特別委員会を設置してこれに付託し、調査及び編集等が終了するまで閉会中においても継続してこれを行なうことに決定いたしました。</w:t>
      </w:r>
    </w:p>
    <w:p w:rsidR="00F572AF" w:rsidRPr="004755F5" w:rsidRDefault="00F572AF" w:rsidP="00F572AF">
      <w:pPr>
        <w:pStyle w:val="a4"/>
        <w:autoSpaceDE w:val="0"/>
        <w:autoSpaceDN w:val="0"/>
      </w:pPr>
      <w:r w:rsidRPr="004755F5">
        <w:rPr>
          <w:rFonts w:hint="eastAsia"/>
        </w:rPr>
        <w:t xml:space="preserve">　議会広報特別委員の選任につきましては、委員会条例第７条第４項の規定により、議長において指名することにいたしたいと思いますが、これにご異議ありませんか。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異議なしと認めます。よって、議長において指名することに決定いたしました。</w:t>
      </w:r>
    </w:p>
    <w:p w:rsidR="00F572AF" w:rsidRPr="004755F5" w:rsidRDefault="00F572AF" w:rsidP="00F572AF">
      <w:pPr>
        <w:pStyle w:val="a4"/>
        <w:autoSpaceDE w:val="0"/>
        <w:autoSpaceDN w:val="0"/>
      </w:pPr>
      <w:r w:rsidRPr="004755F5">
        <w:rPr>
          <w:rFonts w:hint="eastAsia"/>
        </w:rPr>
        <w:t xml:space="preserve">　それでは、議会広報特別委員に、第１番増井春美議員、第２番横川恒夫議員、第３番切久保達也議員、第４番加藤ソフィリュウジュン議員、第５番尾川耕議員、第６番田中麻乃議員、第８番丸山勇太郎議員、以上の７名を指名いたし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ただいま指名をいたしたとおり決定することにご異議ございませんか。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異議なしと認めます。よって、ただいま指名いたしました各議員を議会広報特別委員に選任することに決定いたしました。</w:t>
      </w:r>
    </w:p>
    <w:p w:rsidR="00F572AF" w:rsidRPr="004755F5" w:rsidRDefault="00F572AF" w:rsidP="00F572AF">
      <w:pPr>
        <w:pStyle w:val="a4"/>
        <w:autoSpaceDE w:val="0"/>
        <w:autoSpaceDN w:val="0"/>
      </w:pPr>
      <w:r w:rsidRPr="004755F5">
        <w:rPr>
          <w:rFonts w:hint="eastAsia"/>
        </w:rPr>
        <w:t xml:space="preserve">　ただいまから暫時休憩といたします。</w:t>
      </w:r>
    </w:p>
    <w:p w:rsidR="00F572AF" w:rsidRPr="004755F5" w:rsidRDefault="00F572AF" w:rsidP="00F572AF">
      <w:pPr>
        <w:pStyle w:val="a4"/>
        <w:wordWrap w:val="0"/>
        <w:autoSpaceDE w:val="0"/>
        <w:autoSpaceDN w:val="0"/>
        <w:jc w:val="right"/>
      </w:pPr>
      <w:r w:rsidRPr="004755F5">
        <w:rPr>
          <w:rFonts w:hint="eastAsia"/>
        </w:rPr>
        <w:t>休憩　午後　１時</w:t>
      </w:r>
      <w:r w:rsidRPr="000C5444">
        <w:rPr>
          <w:rFonts w:hint="eastAsia"/>
        </w:rPr>
        <w:t>１６</w:t>
      </w:r>
      <w:r w:rsidRPr="004755F5">
        <w:rPr>
          <w:rFonts w:hint="eastAsia"/>
        </w:rPr>
        <w:t xml:space="preserve">分　</w:t>
      </w:r>
    </w:p>
    <w:p w:rsidR="00C82D6A" w:rsidRDefault="00F572AF" w:rsidP="00C82D6A">
      <w:pPr>
        <w:pStyle w:val="a4"/>
        <w:wordWrap w:val="0"/>
        <w:autoSpaceDE w:val="0"/>
        <w:autoSpaceDN w:val="0"/>
        <w:jc w:val="right"/>
      </w:pPr>
      <w:r w:rsidRPr="004755F5">
        <w:rPr>
          <w:rFonts w:hint="eastAsia"/>
        </w:rPr>
        <w:t xml:space="preserve">再開　午後　１時１９分　</w:t>
      </w:r>
    </w:p>
    <w:p w:rsidR="00F572AF" w:rsidRPr="004755F5" w:rsidRDefault="00C82D6A" w:rsidP="00C82D6A">
      <w:pPr>
        <w:pStyle w:val="a4"/>
        <w:autoSpaceDE w:val="0"/>
        <w:autoSpaceDN w:val="0"/>
        <w:ind w:leftChars="-73" w:right="772" w:hangingChars="73" w:hanging="141"/>
      </w:pPr>
      <w:r w:rsidRPr="000C5444">
        <w:rPr>
          <w:rFonts w:hint="eastAsia"/>
        </w:rPr>
        <w:t>議長（太田伸子）休憩前に引き</w:t>
      </w:r>
      <w:r w:rsidR="00F572AF" w:rsidRPr="000C5444">
        <w:rPr>
          <w:rFonts w:hint="eastAsia"/>
        </w:rPr>
        <w:t>続き、会議を再開いたします。</w:t>
      </w:r>
    </w:p>
    <w:p w:rsidR="00F572AF" w:rsidRPr="004755F5" w:rsidRDefault="00F572AF" w:rsidP="00F572AF">
      <w:pPr>
        <w:pStyle w:val="a4"/>
        <w:autoSpaceDE w:val="0"/>
        <w:autoSpaceDN w:val="0"/>
      </w:pPr>
      <w:r w:rsidRPr="004755F5">
        <w:rPr>
          <w:rFonts w:hint="eastAsia"/>
        </w:rPr>
        <w:t xml:space="preserve">　議会広報特別委員長、副委員長の互選結果を事務局長に報告させます。事務局長。</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局長（山岸茂幸君）  </w:t>
      </w:r>
      <w:r w:rsidRPr="004755F5">
        <w:rPr>
          <w:rFonts w:hint="eastAsia"/>
        </w:rPr>
        <w:t>それでは、議会広報特別委員会の委員長、副委員長の互選結果をご報告いたします。委員長に第６番田中麻乃議員、副委員長に第５番尾川耕議員。</w:t>
      </w:r>
    </w:p>
    <w:p w:rsidR="00F572AF" w:rsidRPr="004755F5" w:rsidRDefault="00F572AF" w:rsidP="00F572AF">
      <w:pPr>
        <w:pStyle w:val="a4"/>
        <w:autoSpaceDE w:val="0"/>
        <w:autoSpaceDN w:val="0"/>
      </w:pPr>
      <w:r w:rsidRPr="004755F5">
        <w:rPr>
          <w:rFonts w:hint="eastAsia"/>
        </w:rPr>
        <w:t xml:space="preserve">　以上です。</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ただいま事務局長が報告したとおり選任されました。</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△追加日程第９　北アルプス広域連合議会議員の選挙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日程第９　北アルプス広域連合議会議員の選挙を行います。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選挙の方法につきましては、地方自治法第１１８条第２項の規定により、指名推選にいたしたいと思いますが、これにご異議ありませんか。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異議なしと認めます。よって、選挙の方法は指名推選で行うことに決定いたし</w:t>
      </w:r>
      <w:r w:rsidRPr="004755F5">
        <w:rPr>
          <w:rFonts w:hint="eastAsia"/>
        </w:rPr>
        <w:lastRenderedPageBreak/>
        <w:t>ました。</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指名の方法については、議長が指名することにいたしたいと思いますが、これにご異議ありませんか。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異議なしと認めます。よって、議長が指名することに決定いたしました。</w:t>
      </w:r>
    </w:p>
    <w:p w:rsidR="00F572AF" w:rsidRPr="004755F5" w:rsidRDefault="00F572AF" w:rsidP="00F572AF">
      <w:pPr>
        <w:pStyle w:val="a4"/>
        <w:autoSpaceDE w:val="0"/>
        <w:autoSpaceDN w:val="0"/>
      </w:pPr>
      <w:r w:rsidRPr="004755F5">
        <w:rPr>
          <w:rFonts w:hint="eastAsia"/>
        </w:rPr>
        <w:t xml:space="preserve">　北アルプス広域連合議会議員に、第８番丸山勇太郎議員、第１０番松本喜美人議員、第１２番太田伸子、以上３名を指名いたします。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ただいま議長が指名いたしました議員を北アルプス広域連合議員の当選人と定めることにご異議ありませんか。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異議なしと認めます。ただいま指名いたしました３名が当選されました。</w:t>
      </w:r>
    </w:p>
    <w:p w:rsidR="00F572AF" w:rsidRPr="004755F5" w:rsidRDefault="00F572AF" w:rsidP="00F572AF">
      <w:pPr>
        <w:pStyle w:val="a4"/>
        <w:autoSpaceDE w:val="0"/>
        <w:autoSpaceDN w:val="0"/>
      </w:pPr>
      <w:r w:rsidRPr="004755F5">
        <w:rPr>
          <w:rFonts w:hint="eastAsia"/>
        </w:rPr>
        <w:t xml:space="preserve">　ただいま北アルプス広域連合議会議員に当選されました議員に対し、会議規則第３３条第２項の規定により当選の告知をいたします。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△追加日程第１０　白馬山麓事務組合議会議員の選挙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日程第１０　白馬山麓事務組合議会議員の選挙を行います。</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選挙の方法につきましては、地方自治法第１１８条第２項の規定により、指名推選にいたしたいと思いますが、これに異議ありませんか。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異議なしと認めます。よって、選挙の方法は指名推選で行うことに決定いたしました。</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指名の方法については、議長が指名することにいたしたいと思いますが、これにご異議ありませんか。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異議なしと認めます。よって、議長が指名することに決定いたしました。</w:t>
      </w:r>
    </w:p>
    <w:p w:rsidR="00F572AF" w:rsidRPr="004755F5" w:rsidRDefault="00F572AF" w:rsidP="00F572AF">
      <w:pPr>
        <w:pStyle w:val="a4"/>
        <w:autoSpaceDE w:val="0"/>
        <w:autoSpaceDN w:val="0"/>
      </w:pPr>
      <w:r w:rsidRPr="004755F5">
        <w:rPr>
          <w:rFonts w:hint="eastAsia"/>
        </w:rPr>
        <w:t xml:space="preserve">　白馬山麓事務組合議会議員に、第３番切久保達也議員、第８番丸山勇太郎議員、第９番津滝俊幸議員、第１０番松本喜美人議員、第１２番太田伸子、以上５名を指名いたします。</w:t>
      </w:r>
    </w:p>
    <w:p w:rsidR="00F572AF" w:rsidRPr="004755F5" w:rsidRDefault="00F572AF" w:rsidP="00F572AF">
      <w:pPr>
        <w:pStyle w:val="a4"/>
        <w:autoSpaceDE w:val="0"/>
        <w:autoSpaceDN w:val="0"/>
      </w:pPr>
      <w:r w:rsidRPr="004755F5">
        <w:rPr>
          <w:rFonts w:hint="eastAsia"/>
        </w:rPr>
        <w:t xml:space="preserve">　ただいま議長が指名した議員を白馬山麓事務組合議員の当選人と定めることにご異議ありませんか。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lastRenderedPageBreak/>
        <w:t xml:space="preserve">議長（太田伸子君）  </w:t>
      </w:r>
      <w:r w:rsidRPr="004755F5">
        <w:rPr>
          <w:rFonts w:hint="eastAsia"/>
        </w:rPr>
        <w:t>異議なしと認めます。ただいま指名いたしました第３番切久保達也議員、第８番丸山勇太郎議員、第９番津滝俊幸議員、第１０番松本喜美人議員、第１２番太田伸子、以上５名が当選されました。</w:t>
      </w:r>
    </w:p>
    <w:p w:rsidR="00F572AF" w:rsidRPr="004755F5" w:rsidRDefault="00F572AF" w:rsidP="00F572AF">
      <w:pPr>
        <w:pStyle w:val="a4"/>
        <w:autoSpaceDE w:val="0"/>
        <w:autoSpaceDN w:val="0"/>
      </w:pPr>
      <w:r w:rsidRPr="004755F5">
        <w:rPr>
          <w:rFonts w:hint="eastAsia"/>
        </w:rPr>
        <w:t xml:space="preserve">　ただいま白馬山麓事務組合議会議員に当選されました議員に対し、会議規則第３３条第２項の規定により当選の告知をいたします。</w:t>
      </w:r>
    </w:p>
    <w:p w:rsidR="00F572AF" w:rsidRPr="004755F5" w:rsidRDefault="00F572AF" w:rsidP="00F572AF">
      <w:pPr>
        <w:pStyle w:val="a4"/>
        <w:autoSpaceDE w:val="0"/>
        <w:autoSpaceDN w:val="0"/>
      </w:pPr>
      <w:r w:rsidRPr="004755F5">
        <w:rPr>
          <w:rFonts w:hint="eastAsia"/>
        </w:rPr>
        <w:t xml:space="preserve">　ここで暫時休憩といたします。</w:t>
      </w:r>
    </w:p>
    <w:p w:rsidR="00F572AF" w:rsidRPr="004755F5" w:rsidRDefault="00F572AF" w:rsidP="00F572AF">
      <w:pPr>
        <w:pStyle w:val="a4"/>
        <w:wordWrap w:val="0"/>
        <w:autoSpaceDE w:val="0"/>
        <w:autoSpaceDN w:val="0"/>
        <w:jc w:val="right"/>
      </w:pPr>
      <w:r w:rsidRPr="004755F5">
        <w:rPr>
          <w:rFonts w:hint="eastAsia"/>
        </w:rPr>
        <w:t xml:space="preserve">休憩　午後　１時２５分　</w:t>
      </w:r>
    </w:p>
    <w:p w:rsidR="00F572AF" w:rsidRPr="004755F5" w:rsidRDefault="00F572AF" w:rsidP="00F572AF">
      <w:pPr>
        <w:pStyle w:val="a4"/>
        <w:wordWrap w:val="0"/>
        <w:autoSpaceDE w:val="0"/>
        <w:autoSpaceDN w:val="0"/>
        <w:jc w:val="right"/>
      </w:pPr>
      <w:r w:rsidRPr="004755F5">
        <w:rPr>
          <w:rFonts w:hint="eastAsia"/>
        </w:rPr>
        <w:t xml:space="preserve">再開　午後　１時２９分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休憩前に引き続き会議を再開いたします。</w:t>
      </w:r>
    </w:p>
    <w:p w:rsidR="00F572AF" w:rsidRPr="004755F5" w:rsidRDefault="00F572AF" w:rsidP="00F572AF">
      <w:pPr>
        <w:pStyle w:val="a4"/>
        <w:autoSpaceDE w:val="0"/>
        <w:autoSpaceDN w:val="0"/>
      </w:pPr>
      <w:r w:rsidRPr="004755F5">
        <w:rPr>
          <w:rFonts w:hint="eastAsia"/>
        </w:rPr>
        <w:t xml:space="preserve">　</w:t>
      </w:r>
      <w:r w:rsidRPr="004755F5">
        <w:rPr>
          <w:rFonts w:ascii="ＭＳ ゴシック" w:eastAsia="ＭＳ ゴシック" w:hint="eastAsia"/>
        </w:rPr>
        <w:t xml:space="preserve">△追加日程第１１　議席の一部変更  </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日程第１１　議席の一部変更についての件を議題といたします。</w:t>
      </w:r>
    </w:p>
    <w:p w:rsidR="00F572AF" w:rsidRPr="004755F5" w:rsidRDefault="00F572AF" w:rsidP="00F572AF">
      <w:pPr>
        <w:pStyle w:val="a4"/>
        <w:autoSpaceDE w:val="0"/>
        <w:autoSpaceDN w:val="0"/>
      </w:pPr>
      <w:r w:rsidRPr="004755F5">
        <w:rPr>
          <w:rFonts w:hint="eastAsia"/>
        </w:rPr>
        <w:t xml:space="preserve">　議長、副議長の選挙に伴い、会議規則第４条第３項の規定により、第８番丸山勇太郎議員の議席を第１１番に、第９番津滝俊幸議員の議席を第８番に、第１０番松本喜美人議員の議席を第９番に、第１１番加藤亮輔議員の議席を第１０番にそれぞれ変更いたします。</w:t>
      </w:r>
    </w:p>
    <w:p w:rsidR="00F572AF" w:rsidRPr="004755F5" w:rsidRDefault="00F572AF" w:rsidP="00F572AF">
      <w:pPr>
        <w:pStyle w:val="a4"/>
        <w:autoSpaceDE w:val="0"/>
        <w:autoSpaceDN w:val="0"/>
      </w:pPr>
      <w:r w:rsidRPr="004755F5">
        <w:rPr>
          <w:rFonts w:hint="eastAsia"/>
        </w:rPr>
        <w:t xml:space="preserve">　これで本臨時会第１日目の議事日程は終了いたしました。</w:t>
      </w:r>
    </w:p>
    <w:p w:rsidR="00F572AF" w:rsidRPr="004755F5" w:rsidRDefault="00F572AF" w:rsidP="00F572AF">
      <w:pPr>
        <w:pStyle w:val="a4"/>
        <w:autoSpaceDE w:val="0"/>
        <w:autoSpaceDN w:val="0"/>
      </w:pPr>
      <w:r w:rsidRPr="004755F5">
        <w:rPr>
          <w:rFonts w:hint="eastAsia"/>
        </w:rPr>
        <w:t xml:space="preserve">　お諮りいたします。</w:t>
      </w:r>
    </w:p>
    <w:p w:rsidR="00F572AF" w:rsidRPr="004755F5" w:rsidRDefault="00F572AF" w:rsidP="00F572AF">
      <w:pPr>
        <w:pStyle w:val="a4"/>
        <w:autoSpaceDE w:val="0"/>
        <w:autoSpaceDN w:val="0"/>
      </w:pPr>
      <w:r w:rsidRPr="004755F5">
        <w:rPr>
          <w:rFonts w:hint="eastAsia"/>
        </w:rPr>
        <w:t xml:space="preserve">　明日５月１１日午前１０時から本会議を行ないたいと思いますが、これにご異議ありませんか。</w:t>
      </w:r>
    </w:p>
    <w:p w:rsidR="00F572AF" w:rsidRPr="004755F5" w:rsidRDefault="00F572AF" w:rsidP="00F572AF">
      <w:pPr>
        <w:pStyle w:val="a4"/>
        <w:autoSpaceDE w:val="0"/>
        <w:autoSpaceDN w:val="0"/>
        <w:jc w:val="center"/>
      </w:pPr>
      <w:r w:rsidRPr="004755F5">
        <w:rPr>
          <w:rFonts w:hint="eastAsia"/>
        </w:rPr>
        <w:t>（「異議なし」の声あり）</w:t>
      </w:r>
    </w:p>
    <w:p w:rsidR="00F572AF" w:rsidRPr="004755F5" w:rsidRDefault="00F572AF" w:rsidP="00F572AF">
      <w:pPr>
        <w:pStyle w:val="a4"/>
        <w:autoSpaceDE w:val="0"/>
        <w:autoSpaceDN w:val="0"/>
        <w:ind w:leftChars="-100" w:hangingChars="100" w:hanging="193"/>
      </w:pPr>
      <w:r w:rsidRPr="004755F5">
        <w:rPr>
          <w:rFonts w:ascii="ＭＳ ゴシック" w:eastAsia="ＭＳ ゴシック" w:hint="eastAsia"/>
        </w:rPr>
        <w:t xml:space="preserve">議長（太田伸子君）  </w:t>
      </w:r>
      <w:r w:rsidRPr="004755F5">
        <w:rPr>
          <w:rFonts w:hint="eastAsia"/>
        </w:rPr>
        <w:t>異議なしと認めます。よって、明日５月１１日午前１０時から本会議を行なうことに決定いたしました。</w:t>
      </w:r>
    </w:p>
    <w:p w:rsidR="00F572AF" w:rsidRPr="004755F5" w:rsidRDefault="00F572AF" w:rsidP="00F572AF">
      <w:pPr>
        <w:pStyle w:val="a4"/>
        <w:autoSpaceDE w:val="0"/>
        <w:autoSpaceDN w:val="0"/>
      </w:pPr>
      <w:r w:rsidRPr="004755F5">
        <w:rPr>
          <w:rFonts w:hint="eastAsia"/>
        </w:rPr>
        <w:t xml:space="preserve">　これをもちまして本日は散会といたします。ご苦労さまでした。</w:t>
      </w:r>
    </w:p>
    <w:p w:rsidR="0022674B" w:rsidRDefault="00F572AF" w:rsidP="00F572AF">
      <w:pPr>
        <w:pStyle w:val="a4"/>
        <w:wordWrap w:val="0"/>
        <w:autoSpaceDE w:val="0"/>
        <w:autoSpaceDN w:val="0"/>
        <w:jc w:val="right"/>
      </w:pPr>
      <w:r w:rsidRPr="004755F5">
        <w:rPr>
          <w:rFonts w:hint="eastAsia"/>
        </w:rPr>
        <w:t>閉会　午後　１時</w:t>
      </w:r>
      <w:r w:rsidRPr="000C5444">
        <w:rPr>
          <w:rFonts w:hint="eastAsia"/>
        </w:rPr>
        <w:t>３１</w:t>
      </w:r>
      <w:r w:rsidRPr="004755F5">
        <w:rPr>
          <w:rFonts w:hint="eastAsia"/>
        </w:rPr>
        <w:t xml:space="preserve">分　</w:t>
      </w:r>
    </w:p>
    <w:p w:rsidR="0022674B" w:rsidRDefault="0022674B">
      <w:pPr>
        <w:widowControl/>
        <w:jc w:val="left"/>
        <w:rPr>
          <w:rFonts w:hAnsi="Courier New" w:cs="Courier New"/>
          <w:szCs w:val="21"/>
        </w:rPr>
      </w:pPr>
      <w:r>
        <w:br w:type="page"/>
      </w:r>
    </w:p>
    <w:p w:rsidR="0022674B" w:rsidRPr="00E46407" w:rsidRDefault="0022674B" w:rsidP="0022674B">
      <w:pPr>
        <w:pStyle w:val="a4"/>
        <w:wordWrap w:val="0"/>
        <w:autoSpaceDE w:val="0"/>
        <w:autoSpaceDN w:val="0"/>
        <w:jc w:val="center"/>
        <w:rPr>
          <w:sz w:val="23"/>
          <w:szCs w:val="23"/>
        </w:rPr>
      </w:pPr>
      <w:r w:rsidRPr="00E46407">
        <w:rPr>
          <w:rFonts w:hint="eastAsia"/>
          <w:sz w:val="23"/>
          <w:szCs w:val="23"/>
        </w:rPr>
        <w:lastRenderedPageBreak/>
        <w:t>令和３年第２回白馬村議会臨時会議事日程</w:t>
      </w:r>
    </w:p>
    <w:p w:rsidR="0022674B" w:rsidRPr="00E46407" w:rsidRDefault="0022674B" w:rsidP="0022674B">
      <w:pPr>
        <w:pStyle w:val="a4"/>
        <w:wordWrap w:val="0"/>
        <w:autoSpaceDE w:val="0"/>
        <w:autoSpaceDN w:val="0"/>
        <w:jc w:val="right"/>
      </w:pPr>
      <w:r w:rsidRPr="00E46407">
        <w:rPr>
          <w:rFonts w:hint="eastAsia"/>
        </w:rPr>
        <w:t>令和３年５月１１日（火）午前１０時００分開議</w:t>
      </w: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r w:rsidRPr="00E46407">
        <w:rPr>
          <w:rFonts w:hint="eastAsia"/>
        </w:rPr>
        <w:t>（第２日目）</w:t>
      </w:r>
    </w:p>
    <w:p w:rsidR="0022674B" w:rsidRPr="00E46407" w:rsidRDefault="0022674B" w:rsidP="0022674B">
      <w:pPr>
        <w:pStyle w:val="a4"/>
        <w:wordWrap w:val="0"/>
        <w:autoSpaceDE w:val="0"/>
        <w:autoSpaceDN w:val="0"/>
        <w:jc w:val="left"/>
      </w:pPr>
      <w:r w:rsidRPr="00E46407">
        <w:rPr>
          <w:rFonts w:hint="eastAsia"/>
        </w:rPr>
        <w:t>１．開　議　宣　告</w:t>
      </w:r>
    </w:p>
    <w:p w:rsidR="0022674B" w:rsidRPr="00E46407" w:rsidRDefault="0022674B" w:rsidP="0022674B">
      <w:pPr>
        <w:pStyle w:val="a4"/>
        <w:wordWrap w:val="0"/>
        <w:autoSpaceDE w:val="0"/>
        <w:autoSpaceDN w:val="0"/>
        <w:ind w:leftChars="300" w:left="580"/>
        <w:jc w:val="left"/>
      </w:pPr>
      <w:r w:rsidRPr="00E46407">
        <w:rPr>
          <w:rFonts w:hint="eastAsia"/>
        </w:rPr>
        <w:t>日程第　１　同意第３号　白馬村監査委員の選任について</w:t>
      </w:r>
    </w:p>
    <w:p w:rsidR="0022674B" w:rsidRPr="00E46407" w:rsidRDefault="0022674B" w:rsidP="0022674B">
      <w:pPr>
        <w:pStyle w:val="a4"/>
        <w:wordWrap w:val="0"/>
        <w:autoSpaceDE w:val="0"/>
        <w:autoSpaceDN w:val="0"/>
        <w:ind w:leftChars="300" w:left="580"/>
        <w:jc w:val="left"/>
      </w:pPr>
      <w:r w:rsidRPr="00E46407">
        <w:rPr>
          <w:rFonts w:hint="eastAsia"/>
        </w:rPr>
        <w:t>日程第　２　議案第22号　令和３年度白馬村一般会計補正予算（第１号）</w:t>
      </w:r>
    </w:p>
    <w:p w:rsidR="0022674B" w:rsidRPr="00E46407" w:rsidRDefault="0022674B" w:rsidP="0022674B">
      <w:pPr>
        <w:pStyle w:val="a4"/>
        <w:wordWrap w:val="0"/>
        <w:autoSpaceDE w:val="0"/>
        <w:autoSpaceDN w:val="0"/>
        <w:ind w:leftChars="300" w:left="580"/>
        <w:jc w:val="left"/>
      </w:pPr>
    </w:p>
    <w:p w:rsidR="0022674B" w:rsidRPr="00E46407" w:rsidRDefault="0022674B" w:rsidP="0022674B">
      <w:pPr>
        <w:pStyle w:val="a4"/>
        <w:wordWrap w:val="0"/>
        <w:autoSpaceDE w:val="0"/>
        <w:autoSpaceDN w:val="0"/>
        <w:ind w:leftChars="300" w:left="3093" w:hangingChars="1300" w:hanging="2513"/>
        <w:jc w:val="left"/>
      </w:pPr>
    </w:p>
    <w:p w:rsidR="0022674B" w:rsidRPr="00E46407" w:rsidRDefault="0022674B" w:rsidP="0022674B">
      <w:pPr>
        <w:pStyle w:val="Default"/>
        <w:ind w:left="853" w:hanging="853"/>
        <w:jc w:val="center"/>
        <w:rPr>
          <w:color w:val="auto"/>
          <w:sz w:val="23"/>
          <w:szCs w:val="23"/>
        </w:rPr>
      </w:pPr>
      <w:r w:rsidRPr="00E46407">
        <w:rPr>
          <w:color w:val="auto"/>
          <w:sz w:val="23"/>
          <w:szCs w:val="23"/>
        </w:rPr>
        <w:br w:type="page"/>
      </w:r>
      <w:r w:rsidRPr="00E46407">
        <w:rPr>
          <w:rFonts w:hint="eastAsia"/>
          <w:color w:val="auto"/>
          <w:sz w:val="23"/>
          <w:szCs w:val="23"/>
        </w:rPr>
        <w:lastRenderedPageBreak/>
        <w:t>令和３</w:t>
      </w:r>
      <w:r w:rsidRPr="00E46407">
        <w:rPr>
          <w:color w:val="auto"/>
          <w:sz w:val="23"/>
          <w:szCs w:val="23"/>
        </w:rPr>
        <w:t>年第</w:t>
      </w:r>
      <w:r w:rsidRPr="00E46407">
        <w:rPr>
          <w:rFonts w:hint="eastAsia"/>
          <w:color w:val="auto"/>
          <w:sz w:val="23"/>
          <w:szCs w:val="23"/>
        </w:rPr>
        <w:t>２</w:t>
      </w:r>
      <w:r w:rsidRPr="00E46407">
        <w:rPr>
          <w:color w:val="auto"/>
          <w:sz w:val="23"/>
          <w:szCs w:val="23"/>
        </w:rPr>
        <w:t>回白馬村議会臨時会（第２日目）</w:t>
      </w:r>
    </w:p>
    <w:p w:rsidR="0022674B" w:rsidRPr="00E46407" w:rsidRDefault="0022674B" w:rsidP="0022674B">
      <w:pPr>
        <w:autoSpaceDE w:val="0"/>
        <w:autoSpaceDN w:val="0"/>
        <w:adjustRightInd w:val="0"/>
        <w:jc w:val="left"/>
        <w:rPr>
          <w:kern w:val="0"/>
          <w:szCs w:val="21"/>
        </w:rPr>
      </w:pPr>
    </w:p>
    <w:p w:rsidR="0022674B" w:rsidRPr="00E46407" w:rsidRDefault="0022674B" w:rsidP="0022674B">
      <w:pPr>
        <w:autoSpaceDE w:val="0"/>
        <w:autoSpaceDN w:val="0"/>
        <w:adjustRightInd w:val="0"/>
        <w:ind w:left="-199"/>
        <w:jc w:val="left"/>
        <w:rPr>
          <w:kern w:val="0"/>
          <w:szCs w:val="21"/>
        </w:rPr>
      </w:pPr>
      <w:r w:rsidRPr="00E46407">
        <w:rPr>
          <w:kern w:val="0"/>
          <w:szCs w:val="21"/>
        </w:rPr>
        <w:t>１．日</w:t>
      </w:r>
      <w:r w:rsidRPr="00E46407">
        <w:rPr>
          <w:rFonts w:hint="eastAsia"/>
          <w:kern w:val="0"/>
          <w:szCs w:val="21"/>
        </w:rPr>
        <w:t xml:space="preserve">　　</w:t>
      </w:r>
      <w:r w:rsidRPr="00E46407">
        <w:rPr>
          <w:kern w:val="0"/>
          <w:szCs w:val="21"/>
        </w:rPr>
        <w:t>時</w:t>
      </w:r>
      <w:r w:rsidRPr="00E46407">
        <w:rPr>
          <w:rFonts w:hint="eastAsia"/>
          <w:kern w:val="0"/>
          <w:szCs w:val="21"/>
        </w:rPr>
        <w:t xml:space="preserve">　令和３</w:t>
      </w:r>
      <w:r w:rsidRPr="00E46407">
        <w:rPr>
          <w:kern w:val="0"/>
          <w:szCs w:val="21"/>
        </w:rPr>
        <w:t>年</w:t>
      </w:r>
      <w:r w:rsidRPr="00E46407">
        <w:rPr>
          <w:rFonts w:hint="eastAsia"/>
          <w:kern w:val="0"/>
          <w:szCs w:val="21"/>
        </w:rPr>
        <w:t>５</w:t>
      </w:r>
      <w:r w:rsidRPr="00E46407">
        <w:rPr>
          <w:kern w:val="0"/>
          <w:szCs w:val="21"/>
        </w:rPr>
        <w:t>月</w:t>
      </w:r>
      <w:r w:rsidRPr="00E46407">
        <w:rPr>
          <w:rFonts w:hint="eastAsia"/>
          <w:kern w:val="0"/>
          <w:szCs w:val="21"/>
        </w:rPr>
        <w:t>１１</w:t>
      </w:r>
      <w:r w:rsidRPr="00E46407">
        <w:rPr>
          <w:kern w:val="0"/>
          <w:szCs w:val="21"/>
        </w:rPr>
        <w:t>日</w:t>
      </w:r>
      <w:r w:rsidRPr="00E46407">
        <w:rPr>
          <w:rFonts w:hint="eastAsia"/>
          <w:kern w:val="0"/>
          <w:szCs w:val="21"/>
        </w:rPr>
        <w:t xml:space="preserve">　</w:t>
      </w:r>
      <w:r w:rsidRPr="00E46407">
        <w:rPr>
          <w:kern w:val="0"/>
          <w:szCs w:val="21"/>
        </w:rPr>
        <w:t>午前１</w:t>
      </w:r>
      <w:r w:rsidRPr="00E46407">
        <w:rPr>
          <w:rFonts w:hint="eastAsia"/>
          <w:kern w:val="0"/>
          <w:szCs w:val="21"/>
        </w:rPr>
        <w:t>０</w:t>
      </w:r>
      <w:r w:rsidRPr="00E46407">
        <w:rPr>
          <w:kern w:val="0"/>
          <w:szCs w:val="21"/>
        </w:rPr>
        <w:t>時</w:t>
      </w:r>
      <w:r w:rsidRPr="00E46407">
        <w:rPr>
          <w:rFonts w:hint="eastAsia"/>
          <w:kern w:val="0"/>
          <w:szCs w:val="21"/>
        </w:rPr>
        <w:t>０</w:t>
      </w:r>
      <w:r w:rsidRPr="00E46407">
        <w:rPr>
          <w:kern w:val="0"/>
          <w:szCs w:val="21"/>
        </w:rPr>
        <w:t>０分より</w:t>
      </w:r>
    </w:p>
    <w:p w:rsidR="0022674B" w:rsidRPr="00E46407" w:rsidRDefault="0022674B" w:rsidP="0022674B">
      <w:pPr>
        <w:autoSpaceDE w:val="0"/>
        <w:autoSpaceDN w:val="0"/>
        <w:adjustRightInd w:val="0"/>
        <w:ind w:left="-199"/>
        <w:jc w:val="left"/>
        <w:rPr>
          <w:kern w:val="0"/>
          <w:szCs w:val="21"/>
        </w:rPr>
      </w:pPr>
      <w:r w:rsidRPr="00E46407">
        <w:rPr>
          <w:kern w:val="0"/>
          <w:szCs w:val="21"/>
        </w:rPr>
        <w:t>２．場</w:t>
      </w:r>
      <w:r w:rsidRPr="00E46407">
        <w:rPr>
          <w:rFonts w:hint="eastAsia"/>
          <w:kern w:val="0"/>
          <w:szCs w:val="21"/>
        </w:rPr>
        <w:t xml:space="preserve">　　</w:t>
      </w:r>
      <w:r w:rsidRPr="00E46407">
        <w:rPr>
          <w:kern w:val="0"/>
          <w:szCs w:val="21"/>
        </w:rPr>
        <w:t>所</w:t>
      </w:r>
      <w:r w:rsidRPr="00E46407">
        <w:rPr>
          <w:rFonts w:hint="eastAsia"/>
          <w:kern w:val="0"/>
          <w:szCs w:val="21"/>
        </w:rPr>
        <w:t xml:space="preserve">　</w:t>
      </w:r>
      <w:r w:rsidRPr="00E46407">
        <w:rPr>
          <w:kern w:val="0"/>
          <w:szCs w:val="21"/>
        </w:rPr>
        <w:t>白馬村議会議場</w:t>
      </w:r>
    </w:p>
    <w:p w:rsidR="0022674B" w:rsidRPr="00E46407" w:rsidRDefault="0022674B" w:rsidP="0022674B">
      <w:pPr>
        <w:autoSpaceDE w:val="0"/>
        <w:autoSpaceDN w:val="0"/>
        <w:adjustRightInd w:val="0"/>
        <w:ind w:left="-199"/>
        <w:jc w:val="left"/>
        <w:rPr>
          <w:kern w:val="0"/>
          <w:szCs w:val="21"/>
        </w:rPr>
      </w:pPr>
      <w:r w:rsidRPr="00E46407">
        <w:rPr>
          <w:kern w:val="0"/>
          <w:szCs w:val="21"/>
        </w:rPr>
        <w:t>３．応招議員</w:t>
      </w:r>
    </w:p>
    <w:p w:rsidR="0022674B" w:rsidRPr="00E46407" w:rsidRDefault="0022674B" w:rsidP="0022674B">
      <w:pPr>
        <w:autoSpaceDE w:val="0"/>
        <w:autoSpaceDN w:val="0"/>
        <w:adjustRightInd w:val="0"/>
        <w:jc w:val="left"/>
        <w:rPr>
          <w:kern w:val="0"/>
          <w:szCs w:val="21"/>
        </w:rPr>
      </w:pPr>
      <w:r w:rsidRPr="00E46407">
        <w:rPr>
          <w:kern w:val="0"/>
          <w:szCs w:val="21"/>
        </w:rPr>
        <w:t xml:space="preserve">　　　第 １ 番　　　</w:t>
      </w:r>
      <w:r w:rsidRPr="00E46407">
        <w:rPr>
          <w:rFonts w:hint="eastAsia"/>
          <w:kern w:val="0"/>
          <w:szCs w:val="21"/>
        </w:rPr>
        <w:t>増　井　春　美</w:t>
      </w:r>
      <w:r w:rsidRPr="00E46407">
        <w:rPr>
          <w:kern w:val="0"/>
          <w:szCs w:val="21"/>
        </w:rPr>
        <w:t xml:space="preserve">　　　</w:t>
      </w:r>
      <w:r w:rsidRPr="00E46407">
        <w:rPr>
          <w:rFonts w:hint="eastAsia"/>
          <w:kern w:val="0"/>
          <w:szCs w:val="21"/>
        </w:rPr>
        <w:t xml:space="preserve">　　　</w:t>
      </w:r>
      <w:r w:rsidRPr="00E46407">
        <w:rPr>
          <w:kern w:val="0"/>
          <w:szCs w:val="21"/>
        </w:rPr>
        <w:t xml:space="preserve">第 </w:t>
      </w:r>
      <w:r w:rsidRPr="00E46407">
        <w:rPr>
          <w:rFonts w:hint="eastAsia"/>
          <w:kern w:val="0"/>
          <w:szCs w:val="21"/>
        </w:rPr>
        <w:t>７</w:t>
      </w:r>
      <w:r w:rsidRPr="00E46407">
        <w:rPr>
          <w:kern w:val="0"/>
          <w:szCs w:val="21"/>
        </w:rPr>
        <w:t xml:space="preserve"> 番　　　</w:t>
      </w:r>
      <w:r w:rsidRPr="00E46407">
        <w:rPr>
          <w:rFonts w:hint="eastAsia"/>
          <w:kern w:val="0"/>
          <w:szCs w:val="21"/>
        </w:rPr>
        <w:t>太　谷　修　助</w:t>
      </w:r>
    </w:p>
    <w:p w:rsidR="0022674B" w:rsidRPr="00E46407" w:rsidRDefault="0022674B" w:rsidP="0022674B">
      <w:pPr>
        <w:autoSpaceDE w:val="0"/>
        <w:autoSpaceDN w:val="0"/>
        <w:adjustRightInd w:val="0"/>
        <w:jc w:val="left"/>
        <w:rPr>
          <w:kern w:val="0"/>
          <w:szCs w:val="21"/>
        </w:rPr>
      </w:pPr>
      <w:r w:rsidRPr="00E46407">
        <w:rPr>
          <w:kern w:val="0"/>
          <w:szCs w:val="21"/>
        </w:rPr>
        <w:t xml:space="preserve">　　　第 ２ 番　　　</w:t>
      </w:r>
      <w:r w:rsidRPr="00E46407">
        <w:rPr>
          <w:rFonts w:hint="eastAsia"/>
          <w:kern w:val="0"/>
          <w:szCs w:val="21"/>
        </w:rPr>
        <w:t>横　川　恒　夫</w:t>
      </w:r>
      <w:r w:rsidRPr="00E46407">
        <w:rPr>
          <w:kern w:val="0"/>
          <w:szCs w:val="21"/>
        </w:rPr>
        <w:t xml:space="preserve">　　　</w:t>
      </w:r>
      <w:r w:rsidRPr="00E46407">
        <w:rPr>
          <w:rFonts w:hint="eastAsia"/>
          <w:kern w:val="0"/>
          <w:szCs w:val="21"/>
        </w:rPr>
        <w:t xml:space="preserve">　　　</w:t>
      </w:r>
      <w:r w:rsidRPr="00E46407">
        <w:rPr>
          <w:kern w:val="0"/>
          <w:szCs w:val="21"/>
        </w:rPr>
        <w:t xml:space="preserve">第 </w:t>
      </w:r>
      <w:r w:rsidRPr="00E46407">
        <w:rPr>
          <w:rFonts w:hint="eastAsia"/>
          <w:kern w:val="0"/>
          <w:szCs w:val="21"/>
        </w:rPr>
        <w:t>８</w:t>
      </w:r>
      <w:r w:rsidRPr="00E46407">
        <w:rPr>
          <w:kern w:val="0"/>
          <w:szCs w:val="21"/>
        </w:rPr>
        <w:t xml:space="preserve"> 番　　　</w:t>
      </w:r>
      <w:r w:rsidRPr="00E46407">
        <w:rPr>
          <w:rFonts w:hint="eastAsia"/>
          <w:kern w:val="0"/>
          <w:szCs w:val="21"/>
        </w:rPr>
        <w:t>津　滝　俊　幸</w:t>
      </w:r>
    </w:p>
    <w:p w:rsidR="0022674B" w:rsidRPr="00E46407" w:rsidRDefault="0022674B" w:rsidP="0022674B">
      <w:pPr>
        <w:autoSpaceDE w:val="0"/>
        <w:autoSpaceDN w:val="0"/>
        <w:adjustRightInd w:val="0"/>
        <w:jc w:val="left"/>
        <w:rPr>
          <w:kern w:val="0"/>
          <w:szCs w:val="21"/>
        </w:rPr>
      </w:pPr>
      <w:r w:rsidRPr="00E46407">
        <w:rPr>
          <w:kern w:val="0"/>
          <w:szCs w:val="21"/>
        </w:rPr>
        <w:t xml:space="preserve">　　　第 ３ 番　　　</w:t>
      </w:r>
      <w:r w:rsidRPr="00E46407">
        <w:rPr>
          <w:rFonts w:hint="eastAsia"/>
          <w:kern w:val="0"/>
          <w:szCs w:val="21"/>
        </w:rPr>
        <w:t>切久保　達　也</w:t>
      </w:r>
      <w:r w:rsidRPr="00E46407">
        <w:rPr>
          <w:kern w:val="0"/>
          <w:szCs w:val="21"/>
        </w:rPr>
        <w:t xml:space="preserve">　　　</w:t>
      </w:r>
      <w:r w:rsidRPr="00E46407">
        <w:rPr>
          <w:rFonts w:hint="eastAsia"/>
          <w:kern w:val="0"/>
          <w:szCs w:val="21"/>
        </w:rPr>
        <w:t xml:space="preserve">　　　</w:t>
      </w:r>
      <w:r w:rsidRPr="00E46407">
        <w:rPr>
          <w:kern w:val="0"/>
          <w:szCs w:val="21"/>
        </w:rPr>
        <w:t xml:space="preserve">第 </w:t>
      </w:r>
      <w:r w:rsidRPr="00E46407">
        <w:rPr>
          <w:rFonts w:hint="eastAsia"/>
          <w:kern w:val="0"/>
          <w:szCs w:val="21"/>
        </w:rPr>
        <w:t>９</w:t>
      </w:r>
      <w:r w:rsidRPr="00E46407">
        <w:rPr>
          <w:kern w:val="0"/>
          <w:szCs w:val="21"/>
        </w:rPr>
        <w:t xml:space="preserve"> 番　　　</w:t>
      </w:r>
      <w:r w:rsidRPr="00E46407">
        <w:rPr>
          <w:rFonts w:hint="eastAsia"/>
          <w:kern w:val="0"/>
          <w:szCs w:val="21"/>
        </w:rPr>
        <w:t>松　本　喜美人</w:t>
      </w:r>
    </w:p>
    <w:p w:rsidR="0022674B" w:rsidRPr="00E46407" w:rsidRDefault="0022674B" w:rsidP="0022674B">
      <w:pPr>
        <w:autoSpaceDE w:val="0"/>
        <w:autoSpaceDN w:val="0"/>
        <w:adjustRightInd w:val="0"/>
        <w:jc w:val="left"/>
        <w:rPr>
          <w:kern w:val="0"/>
          <w:szCs w:val="21"/>
        </w:rPr>
      </w:pPr>
      <w:r w:rsidRPr="00E46407">
        <w:rPr>
          <w:kern w:val="0"/>
          <w:szCs w:val="21"/>
        </w:rPr>
        <w:t xml:space="preserve">　　　第 ４ 番　　　</w:t>
      </w:r>
      <w:r w:rsidRPr="00E46407">
        <w:rPr>
          <w:rFonts w:hint="eastAsia"/>
          <w:kern w:val="0"/>
          <w:szCs w:val="21"/>
        </w:rPr>
        <w:t>加　藤　ｿﾌｨﾘｭｳｼﾞｭﾝ</w:t>
      </w:r>
      <w:r w:rsidRPr="00E46407">
        <w:rPr>
          <w:kern w:val="0"/>
          <w:szCs w:val="21"/>
        </w:rPr>
        <w:t xml:space="preserve">　　　</w:t>
      </w:r>
      <w:r w:rsidRPr="00E46407">
        <w:rPr>
          <w:rFonts w:hint="eastAsia"/>
          <w:kern w:val="0"/>
          <w:szCs w:val="21"/>
        </w:rPr>
        <w:t xml:space="preserve">　</w:t>
      </w:r>
      <w:r w:rsidRPr="00E46407">
        <w:rPr>
          <w:kern w:val="0"/>
          <w:szCs w:val="21"/>
        </w:rPr>
        <w:t xml:space="preserve">第１０番　　　</w:t>
      </w:r>
      <w:r w:rsidRPr="00E46407">
        <w:rPr>
          <w:rFonts w:hint="eastAsia"/>
          <w:kern w:val="0"/>
          <w:szCs w:val="21"/>
        </w:rPr>
        <w:t>加　藤　亮　輔</w:t>
      </w:r>
    </w:p>
    <w:p w:rsidR="0022674B" w:rsidRPr="00E46407" w:rsidRDefault="0022674B" w:rsidP="0022674B">
      <w:pPr>
        <w:autoSpaceDE w:val="0"/>
        <w:autoSpaceDN w:val="0"/>
        <w:adjustRightInd w:val="0"/>
        <w:jc w:val="left"/>
        <w:rPr>
          <w:kern w:val="0"/>
          <w:szCs w:val="21"/>
        </w:rPr>
      </w:pPr>
      <w:r w:rsidRPr="00E46407">
        <w:rPr>
          <w:kern w:val="0"/>
          <w:szCs w:val="21"/>
        </w:rPr>
        <w:t xml:space="preserve">　　　第 ５ 番　　　</w:t>
      </w:r>
      <w:r w:rsidRPr="00E46407">
        <w:rPr>
          <w:rFonts w:hint="eastAsia"/>
          <w:kern w:val="0"/>
          <w:szCs w:val="21"/>
        </w:rPr>
        <w:t>尾　川　　　耕</w:t>
      </w:r>
      <w:r w:rsidRPr="00E46407">
        <w:rPr>
          <w:kern w:val="0"/>
          <w:szCs w:val="21"/>
        </w:rPr>
        <w:t xml:space="preserve">　　　</w:t>
      </w:r>
      <w:r w:rsidRPr="00E46407">
        <w:rPr>
          <w:rFonts w:hint="eastAsia"/>
          <w:kern w:val="0"/>
          <w:szCs w:val="21"/>
        </w:rPr>
        <w:t xml:space="preserve">　　　</w:t>
      </w:r>
      <w:r w:rsidRPr="00E46407">
        <w:rPr>
          <w:kern w:val="0"/>
          <w:szCs w:val="21"/>
        </w:rPr>
        <w:t xml:space="preserve">第１１番　　　</w:t>
      </w:r>
      <w:r w:rsidRPr="00E46407">
        <w:rPr>
          <w:rFonts w:hint="eastAsia"/>
          <w:kern w:val="0"/>
          <w:szCs w:val="21"/>
        </w:rPr>
        <w:t>丸　山　勇太郎</w:t>
      </w:r>
    </w:p>
    <w:p w:rsidR="0022674B" w:rsidRPr="00E46407" w:rsidRDefault="0022674B" w:rsidP="0022674B">
      <w:pPr>
        <w:autoSpaceDE w:val="0"/>
        <w:autoSpaceDN w:val="0"/>
        <w:adjustRightInd w:val="0"/>
        <w:jc w:val="left"/>
        <w:rPr>
          <w:kern w:val="0"/>
          <w:szCs w:val="21"/>
        </w:rPr>
      </w:pPr>
      <w:r w:rsidRPr="00E46407">
        <w:rPr>
          <w:kern w:val="0"/>
          <w:szCs w:val="21"/>
        </w:rPr>
        <w:t xml:space="preserve">　　　第 ６ 番　　　</w:t>
      </w:r>
      <w:r w:rsidRPr="00E46407">
        <w:rPr>
          <w:rFonts w:hint="eastAsia"/>
          <w:kern w:val="0"/>
          <w:szCs w:val="21"/>
        </w:rPr>
        <w:t>田　中　麻　乃</w:t>
      </w:r>
      <w:r w:rsidRPr="00E46407">
        <w:rPr>
          <w:kern w:val="0"/>
          <w:szCs w:val="21"/>
        </w:rPr>
        <w:t xml:space="preserve">　　　</w:t>
      </w:r>
      <w:r w:rsidRPr="00E46407">
        <w:rPr>
          <w:rFonts w:hint="eastAsia"/>
          <w:kern w:val="0"/>
          <w:szCs w:val="21"/>
        </w:rPr>
        <w:t xml:space="preserve">　　　</w:t>
      </w:r>
      <w:r w:rsidRPr="00E46407">
        <w:rPr>
          <w:kern w:val="0"/>
          <w:szCs w:val="21"/>
        </w:rPr>
        <w:t>第</w:t>
      </w:r>
      <w:r w:rsidRPr="00E46407">
        <w:rPr>
          <w:rFonts w:hint="eastAsia"/>
          <w:kern w:val="0"/>
          <w:szCs w:val="21"/>
        </w:rPr>
        <w:t>１２</w:t>
      </w:r>
      <w:r w:rsidRPr="00E46407">
        <w:rPr>
          <w:kern w:val="0"/>
          <w:szCs w:val="21"/>
        </w:rPr>
        <w:t xml:space="preserve">番　　　</w:t>
      </w:r>
      <w:r w:rsidRPr="00E46407">
        <w:rPr>
          <w:rFonts w:hint="eastAsia"/>
          <w:kern w:val="0"/>
          <w:szCs w:val="21"/>
        </w:rPr>
        <w:t>太　田　伸　子</w:t>
      </w:r>
    </w:p>
    <w:p w:rsidR="0022674B" w:rsidRPr="00E46407" w:rsidRDefault="0022674B" w:rsidP="0022674B">
      <w:pPr>
        <w:autoSpaceDE w:val="0"/>
        <w:autoSpaceDN w:val="0"/>
        <w:adjustRightInd w:val="0"/>
        <w:ind w:left="-199"/>
        <w:jc w:val="left"/>
        <w:rPr>
          <w:kern w:val="0"/>
          <w:szCs w:val="21"/>
        </w:rPr>
      </w:pPr>
      <w:r w:rsidRPr="00E46407">
        <w:rPr>
          <w:kern w:val="0"/>
          <w:szCs w:val="21"/>
        </w:rPr>
        <w:t xml:space="preserve">４．欠席議員 </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E46407">
        <w:rPr>
          <w:kern w:val="0"/>
          <w:szCs w:val="21"/>
        </w:rPr>
        <w:t>なし</w:t>
      </w:r>
    </w:p>
    <w:p w:rsidR="0022674B" w:rsidRPr="00E46407" w:rsidRDefault="0022674B" w:rsidP="0022674B">
      <w:pPr>
        <w:autoSpaceDE w:val="0"/>
        <w:autoSpaceDN w:val="0"/>
        <w:adjustRightInd w:val="0"/>
        <w:ind w:left="-199"/>
        <w:jc w:val="left"/>
        <w:rPr>
          <w:kern w:val="0"/>
          <w:szCs w:val="21"/>
        </w:rPr>
      </w:pPr>
      <w:r w:rsidRPr="00E46407">
        <w:rPr>
          <w:rFonts w:hint="eastAsia"/>
          <w:kern w:val="0"/>
          <w:szCs w:val="21"/>
        </w:rPr>
        <w:t>５．地方自治法第１２１条の規定により説明のため議会に出席した者の職氏名</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9"/>
          <w:kern w:val="0"/>
          <w:szCs w:val="21"/>
          <w:fitText w:val="1351" w:id="-1555784688"/>
        </w:rPr>
        <w:t xml:space="preserve">村　　　　</w:t>
      </w:r>
      <w:r w:rsidRPr="0022674B">
        <w:rPr>
          <w:rFonts w:hint="eastAsia"/>
          <w:spacing w:val="1"/>
          <w:kern w:val="0"/>
          <w:szCs w:val="21"/>
          <w:fitText w:val="1351" w:id="-1555784688"/>
        </w:rPr>
        <w:t>長</w:t>
      </w:r>
      <w:r w:rsidRPr="00E46407">
        <w:rPr>
          <w:rFonts w:hint="eastAsia"/>
          <w:kern w:val="0"/>
          <w:szCs w:val="21"/>
        </w:rPr>
        <w:t xml:space="preserve">　　　下　川　正　剛　　　　</w:t>
      </w:r>
      <w:r w:rsidRPr="0022674B">
        <w:rPr>
          <w:rFonts w:hint="eastAsia"/>
          <w:spacing w:val="179"/>
          <w:kern w:val="0"/>
          <w:szCs w:val="21"/>
          <w:fitText w:val="1344" w:id="-1555784704"/>
        </w:rPr>
        <w:t>副村</w:t>
      </w:r>
      <w:r w:rsidRPr="0022674B">
        <w:rPr>
          <w:rFonts w:hint="eastAsia"/>
          <w:kern w:val="0"/>
          <w:szCs w:val="21"/>
          <w:fitText w:val="1344" w:id="-1555784704"/>
        </w:rPr>
        <w:t>長</w:t>
      </w:r>
      <w:r w:rsidRPr="00E46407">
        <w:rPr>
          <w:rFonts w:hint="eastAsia"/>
          <w:kern w:val="0"/>
          <w:szCs w:val="21"/>
        </w:rPr>
        <w:t xml:space="preserve">　　　横　山　秋　一</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182"/>
          <w:kern w:val="0"/>
          <w:szCs w:val="21"/>
          <w:fitText w:val="1359" w:id="-1555784703"/>
        </w:rPr>
        <w:t>教育</w:t>
      </w:r>
      <w:r w:rsidRPr="0022674B">
        <w:rPr>
          <w:rFonts w:hint="eastAsia"/>
          <w:kern w:val="0"/>
          <w:szCs w:val="21"/>
          <w:fitText w:val="1359" w:id="-1555784703"/>
        </w:rPr>
        <w:t>長</w:t>
      </w:r>
      <w:r w:rsidRPr="00E46407">
        <w:rPr>
          <w:rFonts w:hint="eastAsia"/>
          <w:kern w:val="0"/>
          <w:szCs w:val="21"/>
        </w:rPr>
        <w:t xml:space="preserve">　　　平　林　　　豊　　　　</w:t>
      </w:r>
      <w:r w:rsidRPr="0022674B">
        <w:rPr>
          <w:rFonts w:hint="eastAsia"/>
          <w:spacing w:val="2"/>
          <w:w w:val="90"/>
          <w:kern w:val="0"/>
          <w:szCs w:val="21"/>
          <w:fitText w:val="1335" w:id="-1555784702"/>
        </w:rPr>
        <w:t>参事兼総務課</w:t>
      </w:r>
      <w:r w:rsidRPr="0022674B">
        <w:rPr>
          <w:rFonts w:hint="eastAsia"/>
          <w:spacing w:val="-4"/>
          <w:w w:val="90"/>
          <w:kern w:val="0"/>
          <w:szCs w:val="21"/>
          <w:fitText w:val="1335" w:id="-1555784702"/>
        </w:rPr>
        <w:t>長</w:t>
      </w:r>
      <w:r w:rsidRPr="00E46407">
        <w:rPr>
          <w:rFonts w:hint="eastAsia"/>
          <w:kern w:val="0"/>
          <w:szCs w:val="21"/>
        </w:rPr>
        <w:t xml:space="preserve">　　　吉　田　久　夫</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9"/>
          <w:kern w:val="0"/>
          <w:szCs w:val="21"/>
          <w:fitText w:val="1351" w:id="-1555784701"/>
        </w:rPr>
        <w:t>健康福祉課</w:t>
      </w:r>
      <w:r w:rsidRPr="0022674B">
        <w:rPr>
          <w:rFonts w:hint="eastAsia"/>
          <w:spacing w:val="1"/>
          <w:kern w:val="0"/>
          <w:szCs w:val="21"/>
          <w:fitText w:val="1351" w:id="-1555784701"/>
        </w:rPr>
        <w:t>長</w:t>
      </w:r>
      <w:r w:rsidRPr="00E46407">
        <w:rPr>
          <w:rFonts w:hint="eastAsia"/>
          <w:kern w:val="0"/>
          <w:szCs w:val="21"/>
        </w:rPr>
        <w:t xml:space="preserve">　　　松　澤　孝　行　　　　</w:t>
      </w:r>
      <w:r w:rsidRPr="0022674B">
        <w:rPr>
          <w:rFonts w:hint="eastAsia"/>
          <w:spacing w:val="3"/>
          <w:w w:val="63"/>
          <w:kern w:val="0"/>
          <w:szCs w:val="21"/>
          <w:fitText w:val="1344" w:id="-1555784700"/>
        </w:rPr>
        <w:t>会計管理者・会計室</w:t>
      </w:r>
      <w:r w:rsidRPr="0022674B">
        <w:rPr>
          <w:rFonts w:hint="eastAsia"/>
          <w:spacing w:val="-11"/>
          <w:w w:val="63"/>
          <w:kern w:val="0"/>
          <w:szCs w:val="21"/>
          <w:fitText w:val="1344" w:id="-1555784700"/>
        </w:rPr>
        <w:t>長</w:t>
      </w:r>
      <w:r w:rsidRPr="00E46407">
        <w:rPr>
          <w:rFonts w:hint="eastAsia"/>
          <w:kern w:val="0"/>
          <w:szCs w:val="21"/>
        </w:rPr>
        <w:t xml:space="preserve">　　　長　澤　秀　美</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84"/>
          <w:kern w:val="0"/>
          <w:szCs w:val="21"/>
          <w:fitText w:val="1344" w:id="-1555784699"/>
        </w:rPr>
        <w:t>建設課</w:t>
      </w:r>
      <w:r w:rsidRPr="0022674B">
        <w:rPr>
          <w:rFonts w:hint="eastAsia"/>
          <w:kern w:val="0"/>
          <w:szCs w:val="21"/>
          <w:fitText w:val="1344" w:id="-1555784699"/>
        </w:rPr>
        <w:t>長</w:t>
      </w:r>
      <w:r w:rsidRPr="00E46407">
        <w:rPr>
          <w:rFonts w:hint="eastAsia"/>
          <w:kern w:val="0"/>
          <w:szCs w:val="21"/>
        </w:rPr>
        <w:t xml:space="preserve">　　　矢　口　俊　樹　　　　</w:t>
      </w:r>
      <w:r w:rsidRPr="0022674B">
        <w:rPr>
          <w:rFonts w:hint="eastAsia"/>
          <w:spacing w:val="84"/>
          <w:kern w:val="0"/>
          <w:szCs w:val="21"/>
          <w:fitText w:val="1344" w:id="-1555784698"/>
        </w:rPr>
        <w:t>観光課</w:t>
      </w:r>
      <w:r w:rsidRPr="0022674B">
        <w:rPr>
          <w:rFonts w:hint="eastAsia"/>
          <w:kern w:val="0"/>
          <w:szCs w:val="21"/>
          <w:fitText w:val="1344" w:id="-1555784698"/>
        </w:rPr>
        <w:t>長</w:t>
      </w:r>
      <w:r w:rsidRPr="00E46407">
        <w:rPr>
          <w:rFonts w:hint="eastAsia"/>
          <w:kern w:val="0"/>
          <w:szCs w:val="21"/>
        </w:rPr>
        <w:t xml:space="preserve">　　　太　田　雄　介</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84"/>
          <w:kern w:val="0"/>
          <w:szCs w:val="21"/>
          <w:fitText w:val="1344" w:id="-1555784697"/>
        </w:rPr>
        <w:t>農政課</w:t>
      </w:r>
      <w:r w:rsidRPr="0022674B">
        <w:rPr>
          <w:rFonts w:hint="eastAsia"/>
          <w:kern w:val="0"/>
          <w:szCs w:val="21"/>
          <w:fitText w:val="1344" w:id="-1555784697"/>
        </w:rPr>
        <w:t>長</w:t>
      </w:r>
      <w:r w:rsidRPr="00E46407">
        <w:rPr>
          <w:rFonts w:hint="eastAsia"/>
          <w:kern w:val="0"/>
          <w:szCs w:val="21"/>
        </w:rPr>
        <w:t xml:space="preserve">　　　田　中　洋　介　　　　</w:t>
      </w:r>
      <w:r w:rsidRPr="0022674B">
        <w:rPr>
          <w:rFonts w:hint="eastAsia"/>
          <w:spacing w:val="9"/>
          <w:kern w:val="0"/>
          <w:szCs w:val="21"/>
          <w:fitText w:val="1351" w:id="-1555784696"/>
        </w:rPr>
        <w:t>上下水道課</w:t>
      </w:r>
      <w:r w:rsidRPr="0022674B">
        <w:rPr>
          <w:rFonts w:hint="eastAsia"/>
          <w:spacing w:val="1"/>
          <w:kern w:val="0"/>
          <w:szCs w:val="21"/>
          <w:fitText w:val="1351" w:id="-1555784696"/>
        </w:rPr>
        <w:t>長</w:t>
      </w:r>
      <w:r w:rsidRPr="00E46407">
        <w:rPr>
          <w:rFonts w:hint="eastAsia"/>
          <w:kern w:val="0"/>
          <w:szCs w:val="21"/>
        </w:rPr>
        <w:t xml:space="preserve">　　　関　口　久　人</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84"/>
          <w:kern w:val="0"/>
          <w:szCs w:val="21"/>
          <w:fitText w:val="1344" w:id="-1555784695"/>
        </w:rPr>
        <w:t>税務課</w:t>
      </w:r>
      <w:r w:rsidRPr="0022674B">
        <w:rPr>
          <w:rFonts w:hint="eastAsia"/>
          <w:kern w:val="0"/>
          <w:szCs w:val="21"/>
          <w:fitText w:val="1344" w:id="-1555784695"/>
        </w:rPr>
        <w:t>長</w:t>
      </w:r>
      <w:r w:rsidRPr="00E46407">
        <w:rPr>
          <w:rFonts w:hint="eastAsia"/>
          <w:kern w:val="0"/>
          <w:szCs w:val="21"/>
        </w:rPr>
        <w:t xml:space="preserve">　　　田　中　克　俊　　　　</w:t>
      </w:r>
      <w:r w:rsidRPr="0022674B">
        <w:rPr>
          <w:rFonts w:hint="eastAsia"/>
          <w:spacing w:val="84"/>
          <w:kern w:val="0"/>
          <w:szCs w:val="21"/>
          <w:fitText w:val="1344" w:id="-1555784694"/>
        </w:rPr>
        <w:t>住民課</w:t>
      </w:r>
      <w:r w:rsidRPr="0022674B">
        <w:rPr>
          <w:rFonts w:hint="eastAsia"/>
          <w:kern w:val="0"/>
          <w:szCs w:val="21"/>
          <w:fitText w:val="1344" w:id="-1555784694"/>
        </w:rPr>
        <w:t>長</w:t>
      </w:r>
      <w:r w:rsidRPr="00E46407">
        <w:rPr>
          <w:rFonts w:hint="eastAsia"/>
          <w:kern w:val="0"/>
          <w:szCs w:val="21"/>
        </w:rPr>
        <w:t xml:space="preserve">　　　太　田　洋　一</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84"/>
          <w:kern w:val="0"/>
          <w:szCs w:val="21"/>
          <w:fitText w:val="1344" w:id="-1555784693"/>
        </w:rPr>
        <w:t>教育課</w:t>
      </w:r>
      <w:r w:rsidRPr="0022674B">
        <w:rPr>
          <w:rFonts w:hint="eastAsia"/>
          <w:kern w:val="0"/>
          <w:szCs w:val="21"/>
          <w:fitText w:val="1344" w:id="-1555784693"/>
        </w:rPr>
        <w:t>長</w:t>
      </w:r>
      <w:r w:rsidRPr="00E46407">
        <w:rPr>
          <w:rFonts w:hint="eastAsia"/>
          <w:kern w:val="0"/>
          <w:szCs w:val="21"/>
        </w:rPr>
        <w:t xml:space="preserve">　　　横　川　辰　彦　　　　子育て支援課長　　　下　川　浩　毅</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2"/>
          <w:w w:val="62"/>
          <w:kern w:val="0"/>
          <w:szCs w:val="21"/>
          <w:fitText w:val="1320" w:id="-1555784692"/>
        </w:rPr>
        <w:t>生涯学習スポーツ課</w:t>
      </w:r>
      <w:r w:rsidRPr="0022674B">
        <w:rPr>
          <w:rFonts w:hint="eastAsia"/>
          <w:spacing w:val="-6"/>
          <w:w w:val="62"/>
          <w:kern w:val="0"/>
          <w:szCs w:val="21"/>
          <w:fitText w:val="1320" w:id="-1555784692"/>
        </w:rPr>
        <w:t>長</w:t>
      </w:r>
      <w:r w:rsidRPr="00E46407">
        <w:rPr>
          <w:rFonts w:hint="eastAsia"/>
          <w:spacing w:val="6"/>
          <w:kern w:val="0"/>
          <w:szCs w:val="21"/>
        </w:rPr>
        <w:t xml:space="preserve">　　　</w:t>
      </w:r>
      <w:r w:rsidRPr="00E46407">
        <w:rPr>
          <w:rFonts w:hint="eastAsia"/>
          <w:kern w:val="0"/>
          <w:szCs w:val="21"/>
        </w:rPr>
        <w:t xml:space="preserve">松　澤　宏　和　　　　</w:t>
      </w:r>
      <w:r w:rsidRPr="0022674B">
        <w:rPr>
          <w:rFonts w:hint="eastAsia"/>
          <w:spacing w:val="1"/>
          <w:w w:val="58"/>
          <w:kern w:val="0"/>
          <w:szCs w:val="21"/>
          <w:fitText w:val="1351" w:id="-1555784691"/>
        </w:rPr>
        <w:t>総務課長補佐兼総務係</w:t>
      </w:r>
      <w:r w:rsidRPr="0022674B">
        <w:rPr>
          <w:rFonts w:hint="eastAsia"/>
          <w:spacing w:val="-2"/>
          <w:w w:val="58"/>
          <w:kern w:val="0"/>
          <w:szCs w:val="21"/>
          <w:fitText w:val="1351" w:id="-1555784691"/>
        </w:rPr>
        <w:t>長</w:t>
      </w:r>
      <w:r w:rsidRPr="00E46407">
        <w:rPr>
          <w:rFonts w:hint="eastAsia"/>
          <w:kern w:val="0"/>
          <w:szCs w:val="21"/>
        </w:rPr>
        <w:t xml:space="preserve">　　　鈴　木　</w:t>
      </w:r>
      <w:r w:rsidRPr="009E625C">
        <w:rPr>
          <w:rFonts w:hint="eastAsia"/>
          <w:kern w:val="0"/>
          <w:szCs w:val="21"/>
        </w:rPr>
        <w:t>広　章</w:t>
      </w:r>
    </w:p>
    <w:p w:rsidR="0022674B" w:rsidRPr="00E46407" w:rsidRDefault="0022674B" w:rsidP="0022674B">
      <w:pPr>
        <w:autoSpaceDE w:val="0"/>
        <w:autoSpaceDN w:val="0"/>
        <w:adjustRightInd w:val="0"/>
        <w:ind w:left="-199"/>
        <w:jc w:val="left"/>
        <w:rPr>
          <w:kern w:val="0"/>
          <w:szCs w:val="21"/>
        </w:rPr>
      </w:pPr>
      <w:r w:rsidRPr="00E46407">
        <w:rPr>
          <w:rFonts w:hint="eastAsia"/>
          <w:kern w:val="0"/>
          <w:szCs w:val="21"/>
        </w:rPr>
        <w:t>６．職務のため出席した事務局職員</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w:t>
      </w:r>
      <w:r w:rsidRPr="0022674B">
        <w:rPr>
          <w:rFonts w:hint="eastAsia"/>
          <w:spacing w:val="9"/>
          <w:kern w:val="0"/>
          <w:szCs w:val="21"/>
          <w:fitText w:val="1351" w:id="-1555784690"/>
        </w:rPr>
        <w:t>議会事務局</w:t>
      </w:r>
      <w:r w:rsidRPr="0022674B">
        <w:rPr>
          <w:rFonts w:hint="eastAsia"/>
          <w:spacing w:val="1"/>
          <w:kern w:val="0"/>
          <w:szCs w:val="21"/>
          <w:fitText w:val="1351" w:id="-1555784690"/>
        </w:rPr>
        <w:t>長</w:t>
      </w:r>
      <w:r w:rsidRPr="00E46407">
        <w:rPr>
          <w:rFonts w:hint="eastAsia"/>
          <w:kern w:val="0"/>
          <w:szCs w:val="21"/>
        </w:rPr>
        <w:t xml:space="preserve">　　　山　岸　茂　幸</w:t>
      </w:r>
    </w:p>
    <w:p w:rsidR="0022674B" w:rsidRPr="00E46407" w:rsidRDefault="0022674B" w:rsidP="0022674B">
      <w:pPr>
        <w:autoSpaceDE w:val="0"/>
        <w:autoSpaceDN w:val="0"/>
        <w:adjustRightInd w:val="0"/>
        <w:ind w:left="-199"/>
        <w:jc w:val="left"/>
        <w:rPr>
          <w:kern w:val="0"/>
          <w:szCs w:val="21"/>
        </w:rPr>
      </w:pPr>
      <w:r w:rsidRPr="00E46407">
        <w:rPr>
          <w:rFonts w:hint="eastAsia"/>
          <w:kern w:val="0"/>
          <w:szCs w:val="21"/>
        </w:rPr>
        <w:t>７．本日の日程</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１）同意第　３号　白馬村監査委員の選任について</w:t>
      </w:r>
    </w:p>
    <w:p w:rsidR="0022674B" w:rsidRPr="00E46407" w:rsidRDefault="0022674B" w:rsidP="0022674B">
      <w:pPr>
        <w:autoSpaceDE w:val="0"/>
        <w:autoSpaceDN w:val="0"/>
        <w:adjustRightInd w:val="0"/>
        <w:jc w:val="left"/>
        <w:rPr>
          <w:kern w:val="0"/>
          <w:szCs w:val="21"/>
        </w:rPr>
      </w:pPr>
      <w:r w:rsidRPr="00E46407">
        <w:rPr>
          <w:rFonts w:hint="eastAsia"/>
          <w:kern w:val="0"/>
          <w:szCs w:val="21"/>
        </w:rPr>
        <w:t xml:space="preserve">　２）議案第２２号　令和３年度白馬村一般会計補正予算（第１号）</w:t>
      </w:r>
    </w:p>
    <w:p w:rsidR="0022674B" w:rsidRPr="00E46407" w:rsidRDefault="0022674B" w:rsidP="0022674B">
      <w:pPr>
        <w:autoSpaceDE w:val="0"/>
        <w:autoSpaceDN w:val="0"/>
        <w:adjustRightInd w:val="0"/>
        <w:ind w:left="-199"/>
        <w:jc w:val="left"/>
        <w:rPr>
          <w:kern w:val="0"/>
          <w:szCs w:val="21"/>
        </w:rPr>
      </w:pPr>
      <w:r w:rsidRPr="00E46407">
        <w:rPr>
          <w:rFonts w:hint="eastAsia"/>
          <w:kern w:val="0"/>
          <w:szCs w:val="21"/>
        </w:rPr>
        <w:t>８．</w:t>
      </w:r>
      <w:r w:rsidRPr="00E46407">
        <w:rPr>
          <w:rFonts w:hint="eastAsia"/>
          <w:spacing w:val="-2"/>
          <w:kern w:val="0"/>
          <w:szCs w:val="21"/>
        </w:rPr>
        <w:t>地方自治法第１４９条第１項の規定により長より提出された議案は次のとおりである。</w:t>
      </w:r>
    </w:p>
    <w:p w:rsidR="0022674B" w:rsidRPr="00E46407" w:rsidRDefault="0022674B" w:rsidP="0022674B">
      <w:pPr>
        <w:autoSpaceDE w:val="0"/>
        <w:autoSpaceDN w:val="0"/>
        <w:adjustRightInd w:val="0"/>
        <w:jc w:val="left"/>
        <w:rPr>
          <w:kern w:val="0"/>
          <w:szCs w:val="21"/>
        </w:rPr>
      </w:pPr>
      <w:r w:rsidRPr="00E46407">
        <w:rPr>
          <w:rFonts w:hint="eastAsia"/>
          <w:kern w:val="0"/>
          <w:szCs w:val="21"/>
        </w:rPr>
        <w:t>１．同意第　３号　白馬村監査委員の選任について</w:t>
      </w:r>
    </w:p>
    <w:p w:rsidR="0022674B" w:rsidRPr="00E46407" w:rsidRDefault="0022674B" w:rsidP="0022674B">
      <w:pPr>
        <w:autoSpaceDE w:val="0"/>
        <w:autoSpaceDN w:val="0"/>
        <w:adjustRightInd w:val="0"/>
        <w:jc w:val="left"/>
        <w:rPr>
          <w:kern w:val="0"/>
          <w:szCs w:val="21"/>
        </w:rPr>
      </w:pPr>
      <w:r w:rsidRPr="00E46407">
        <w:rPr>
          <w:rFonts w:hint="eastAsia"/>
          <w:kern w:val="0"/>
          <w:szCs w:val="21"/>
        </w:rPr>
        <w:t>２．議案第２２号　令和３年度白馬村一般会計補正予算（第１号）</w:t>
      </w:r>
    </w:p>
    <w:p w:rsidR="0022674B" w:rsidRPr="00E46407" w:rsidRDefault="0022674B" w:rsidP="0022674B">
      <w:pPr>
        <w:pStyle w:val="a4"/>
        <w:wordWrap w:val="0"/>
        <w:autoSpaceDE w:val="0"/>
        <w:autoSpaceDN w:val="0"/>
        <w:jc w:val="right"/>
      </w:pPr>
      <w:r w:rsidRPr="00E46407">
        <w:br w:type="page"/>
      </w:r>
      <w:bookmarkStart w:id="2" w:name="mark35961RCEO"/>
      <w:bookmarkEnd w:id="2"/>
      <w:r w:rsidRPr="00E46407">
        <w:rPr>
          <w:rFonts w:hint="eastAsia"/>
        </w:rPr>
        <w:lastRenderedPageBreak/>
        <w:t xml:space="preserve">開議　午前１０時００分　</w:t>
      </w:r>
    </w:p>
    <w:p w:rsidR="0022674B" w:rsidRPr="00E46407" w:rsidRDefault="0022674B" w:rsidP="0022674B">
      <w:pPr>
        <w:pStyle w:val="a4"/>
        <w:autoSpaceDE w:val="0"/>
        <w:autoSpaceDN w:val="0"/>
      </w:pPr>
      <w:r w:rsidRPr="00E46407">
        <w:rPr>
          <w:rFonts w:hint="eastAsia"/>
        </w:rPr>
        <w:t xml:space="preserve">　</w:t>
      </w:r>
      <w:r w:rsidRPr="00E46407">
        <w:rPr>
          <w:rFonts w:ascii="ＭＳ ゴシック" w:eastAsia="ＭＳ ゴシック" w:hint="eastAsia"/>
        </w:rPr>
        <w:t xml:space="preserve">１．開議宣告  </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おはようございます。</w:t>
      </w:r>
    </w:p>
    <w:p w:rsidR="0022674B" w:rsidRPr="00E46407" w:rsidRDefault="0022674B" w:rsidP="0022674B">
      <w:pPr>
        <w:pStyle w:val="a4"/>
        <w:autoSpaceDE w:val="0"/>
        <w:autoSpaceDN w:val="0"/>
      </w:pPr>
      <w:r w:rsidRPr="00E46407">
        <w:rPr>
          <w:rFonts w:hint="eastAsia"/>
        </w:rPr>
        <w:t xml:space="preserve">　ただいまの出席議員は１２名です。</w:t>
      </w:r>
    </w:p>
    <w:p w:rsidR="0022674B" w:rsidRPr="00E46407" w:rsidRDefault="0022674B" w:rsidP="0022674B">
      <w:pPr>
        <w:pStyle w:val="a4"/>
        <w:autoSpaceDE w:val="0"/>
        <w:autoSpaceDN w:val="0"/>
      </w:pPr>
      <w:r w:rsidRPr="00E46407">
        <w:rPr>
          <w:rFonts w:hint="eastAsia"/>
        </w:rPr>
        <w:t xml:space="preserve">　これより令和３年第２回白馬村議会臨時会２日目の会議を開きます。</w:t>
      </w:r>
    </w:p>
    <w:p w:rsidR="0022674B" w:rsidRPr="00E46407" w:rsidRDefault="0022674B" w:rsidP="0022674B">
      <w:pPr>
        <w:pStyle w:val="a4"/>
        <w:autoSpaceDE w:val="0"/>
        <w:autoSpaceDN w:val="0"/>
      </w:pPr>
      <w:r w:rsidRPr="00E46407">
        <w:rPr>
          <w:rFonts w:hint="eastAsia"/>
        </w:rPr>
        <w:t xml:space="preserve">　</w:t>
      </w:r>
      <w:r w:rsidRPr="00E46407">
        <w:rPr>
          <w:rFonts w:ascii="ＭＳ ゴシック" w:eastAsia="ＭＳ ゴシック" w:hint="eastAsia"/>
        </w:rPr>
        <w:t xml:space="preserve">２．議事日程の報告  </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本日の議事日程は、あらかじめお手元に配付してあります資料のとおりです。</w:t>
      </w:r>
    </w:p>
    <w:p w:rsidR="0022674B" w:rsidRPr="00E46407" w:rsidRDefault="0022674B" w:rsidP="0022674B">
      <w:pPr>
        <w:pStyle w:val="a4"/>
        <w:autoSpaceDE w:val="0"/>
        <w:autoSpaceDN w:val="0"/>
      </w:pPr>
      <w:r w:rsidRPr="00E46407">
        <w:rPr>
          <w:rFonts w:hint="eastAsia"/>
        </w:rPr>
        <w:t xml:space="preserve">　</w:t>
      </w:r>
      <w:r w:rsidRPr="00E46407">
        <w:rPr>
          <w:rFonts w:ascii="ＭＳ ゴシック" w:eastAsia="ＭＳ ゴシック" w:hint="eastAsia"/>
        </w:rPr>
        <w:t xml:space="preserve">△日程第１　同意第３号　白馬村監査委員の選任について  </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これより同意案件の審議に入ります。</w:t>
      </w:r>
    </w:p>
    <w:p w:rsidR="0022674B" w:rsidRPr="00E46407" w:rsidRDefault="0022674B" w:rsidP="0022674B">
      <w:pPr>
        <w:pStyle w:val="a4"/>
        <w:autoSpaceDE w:val="0"/>
        <w:autoSpaceDN w:val="0"/>
      </w:pPr>
      <w:r w:rsidRPr="00E46407">
        <w:rPr>
          <w:rFonts w:hint="eastAsia"/>
        </w:rPr>
        <w:t xml:space="preserve">　日程第１　同意第３号　白馬村監査委員の選任についてを議題といたします。</w:t>
      </w:r>
    </w:p>
    <w:p w:rsidR="0022674B" w:rsidRPr="00E46407" w:rsidRDefault="0022674B" w:rsidP="0022674B">
      <w:pPr>
        <w:pStyle w:val="a4"/>
        <w:autoSpaceDE w:val="0"/>
        <w:autoSpaceDN w:val="0"/>
      </w:pPr>
      <w:r w:rsidRPr="00E46407">
        <w:rPr>
          <w:rFonts w:hint="eastAsia"/>
        </w:rPr>
        <w:t xml:space="preserve">　第１番増井春美議員の退場を求めます。</w:t>
      </w:r>
    </w:p>
    <w:p w:rsidR="0022674B" w:rsidRPr="00E46407" w:rsidRDefault="0022674B" w:rsidP="0022674B">
      <w:pPr>
        <w:pStyle w:val="a4"/>
        <w:autoSpaceDE w:val="0"/>
        <w:autoSpaceDN w:val="0"/>
        <w:jc w:val="center"/>
      </w:pPr>
      <w:r w:rsidRPr="00E46407">
        <w:rPr>
          <w:rFonts w:hint="eastAsia"/>
        </w:rPr>
        <w:t>（第１番　増井春美議員　退場）</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お諮りいたします。</w:t>
      </w:r>
    </w:p>
    <w:p w:rsidR="0022674B" w:rsidRPr="00E46407" w:rsidRDefault="0022674B" w:rsidP="0022674B">
      <w:pPr>
        <w:pStyle w:val="a4"/>
        <w:autoSpaceDE w:val="0"/>
        <w:autoSpaceDN w:val="0"/>
      </w:pPr>
      <w:r w:rsidRPr="00E46407">
        <w:rPr>
          <w:rFonts w:hint="eastAsia"/>
        </w:rPr>
        <w:t xml:space="preserve">　同意第３号は、会議規則第３９条第３項の規定により、委員会付託を省略し、また人事案件でありますので質疑、討論を省略し、採決いたしたいと思いますが、これについて採決いたします。この採決は挙手によって行います。</w:t>
      </w:r>
    </w:p>
    <w:p w:rsidR="0022674B" w:rsidRPr="00E46407" w:rsidRDefault="0022674B" w:rsidP="0022674B">
      <w:pPr>
        <w:pStyle w:val="a4"/>
        <w:autoSpaceDE w:val="0"/>
        <w:autoSpaceDN w:val="0"/>
      </w:pPr>
      <w:r w:rsidRPr="00E46407">
        <w:rPr>
          <w:rFonts w:hint="eastAsia"/>
        </w:rPr>
        <w:t xml:space="preserve">　同意第３号は、会議規則第３９条第３項の規定により、委員会付託及び質疑、討論を省略することに賛成の方の挙手を求めます。</w:t>
      </w:r>
    </w:p>
    <w:p w:rsidR="0022674B" w:rsidRPr="00E46407" w:rsidRDefault="0022674B" w:rsidP="0022674B">
      <w:pPr>
        <w:pStyle w:val="a4"/>
        <w:autoSpaceDE w:val="0"/>
        <w:autoSpaceDN w:val="0"/>
        <w:jc w:val="center"/>
      </w:pPr>
      <w:r w:rsidRPr="00E46407">
        <w:rPr>
          <w:rFonts w:hint="eastAsia"/>
        </w:rPr>
        <w:t>（全　員　挙　手）</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挙手全員です。よって、同意第３号は、委員会付託及び質疑、討論を省略し、採決することに決定いたしました。</w:t>
      </w:r>
    </w:p>
    <w:p w:rsidR="0022674B" w:rsidRPr="00E46407" w:rsidRDefault="0022674B" w:rsidP="0022674B">
      <w:pPr>
        <w:pStyle w:val="a4"/>
        <w:autoSpaceDE w:val="0"/>
        <w:autoSpaceDN w:val="0"/>
      </w:pPr>
      <w:r w:rsidRPr="00E46407">
        <w:rPr>
          <w:rFonts w:hint="eastAsia"/>
        </w:rPr>
        <w:t xml:space="preserve">　提案理由の説明を求めます。下川村長。</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村長（下川正剛君）  </w:t>
      </w:r>
      <w:r w:rsidRPr="00E46407">
        <w:rPr>
          <w:rFonts w:hint="eastAsia"/>
        </w:rPr>
        <w:t>同意第３号　白馬村監査委員の選任について。次の者を白馬村監査委員に選任したいので、地方自治法第１９６条第１項の規定により、議会の同意を求める。</w:t>
      </w:r>
    </w:p>
    <w:p w:rsidR="0022674B" w:rsidRPr="00E46407" w:rsidRDefault="0022674B" w:rsidP="0022674B">
      <w:pPr>
        <w:pStyle w:val="a4"/>
        <w:autoSpaceDE w:val="0"/>
        <w:autoSpaceDN w:val="0"/>
        <w:jc w:val="center"/>
      </w:pPr>
      <w:r w:rsidRPr="00E46407">
        <w:rPr>
          <w:rFonts w:hint="eastAsia"/>
        </w:rPr>
        <w:t>記</w:t>
      </w:r>
    </w:p>
    <w:p w:rsidR="0022674B" w:rsidRPr="00E46407" w:rsidRDefault="0022674B" w:rsidP="0022674B">
      <w:pPr>
        <w:pStyle w:val="a4"/>
        <w:autoSpaceDE w:val="0"/>
        <w:autoSpaceDN w:val="0"/>
      </w:pPr>
      <w:r w:rsidRPr="00E46407">
        <w:rPr>
          <w:rFonts w:hint="eastAsia"/>
        </w:rPr>
        <w:t>１　住　所　北安曇郡白馬村大字北城７０７８番地１５５</w:t>
      </w:r>
    </w:p>
    <w:p w:rsidR="0022674B" w:rsidRPr="00E46407" w:rsidRDefault="0022674B" w:rsidP="0022674B">
      <w:pPr>
        <w:pStyle w:val="a4"/>
        <w:autoSpaceDE w:val="0"/>
        <w:autoSpaceDN w:val="0"/>
      </w:pPr>
      <w:r w:rsidRPr="00E46407">
        <w:rPr>
          <w:rFonts w:hint="eastAsia"/>
        </w:rPr>
        <w:t>２　氏　名　増井春美</w:t>
      </w:r>
    </w:p>
    <w:p w:rsidR="0022674B" w:rsidRPr="00E46407" w:rsidRDefault="0022674B" w:rsidP="0022674B">
      <w:pPr>
        <w:pStyle w:val="a4"/>
        <w:autoSpaceDE w:val="0"/>
        <w:autoSpaceDN w:val="0"/>
      </w:pPr>
      <w:r w:rsidRPr="00E46407">
        <w:rPr>
          <w:rFonts w:hint="eastAsia"/>
        </w:rPr>
        <w:t>３　生年月日　昭和２７年２月２６日</w:t>
      </w:r>
    </w:p>
    <w:p w:rsidR="0022674B" w:rsidRPr="00E46407" w:rsidRDefault="0022674B" w:rsidP="0022674B">
      <w:pPr>
        <w:pStyle w:val="a4"/>
        <w:autoSpaceDE w:val="0"/>
        <w:autoSpaceDN w:val="0"/>
      </w:pPr>
      <w:r w:rsidRPr="00E46407">
        <w:rPr>
          <w:rFonts w:hint="eastAsia"/>
        </w:rPr>
        <w:t xml:space="preserve">　以上です。</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説明が終わりました。</w:t>
      </w:r>
    </w:p>
    <w:p w:rsidR="0022674B" w:rsidRPr="00E46407" w:rsidRDefault="0022674B" w:rsidP="0022674B">
      <w:pPr>
        <w:pStyle w:val="a4"/>
        <w:autoSpaceDE w:val="0"/>
        <w:autoSpaceDN w:val="0"/>
      </w:pPr>
      <w:r w:rsidRPr="00E46407">
        <w:rPr>
          <w:rFonts w:hint="eastAsia"/>
        </w:rPr>
        <w:t xml:space="preserve">　採決いたします。この採決は起立によって行ないます。</w:t>
      </w:r>
    </w:p>
    <w:p w:rsidR="0022674B" w:rsidRPr="00E46407" w:rsidRDefault="0022674B" w:rsidP="0022674B">
      <w:pPr>
        <w:pStyle w:val="a4"/>
        <w:autoSpaceDE w:val="0"/>
        <w:autoSpaceDN w:val="0"/>
      </w:pPr>
      <w:r w:rsidRPr="00E46407">
        <w:rPr>
          <w:rFonts w:hint="eastAsia"/>
        </w:rPr>
        <w:t xml:space="preserve">　同意第３号　白馬村監査委員の選任については、原案のとおり同意することに賛成の方の起立を求めます。</w:t>
      </w:r>
    </w:p>
    <w:p w:rsidR="0022674B" w:rsidRPr="00E46407" w:rsidRDefault="0022674B" w:rsidP="0022674B">
      <w:pPr>
        <w:pStyle w:val="a4"/>
        <w:autoSpaceDE w:val="0"/>
        <w:autoSpaceDN w:val="0"/>
        <w:jc w:val="center"/>
      </w:pPr>
      <w:r w:rsidRPr="00E46407">
        <w:rPr>
          <w:rFonts w:hint="eastAsia"/>
        </w:rPr>
        <w:lastRenderedPageBreak/>
        <w:t>（全　員　起　立）</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起立全員です。よって、同意第３号は、原案のとおり同意することに決定いたしました。</w:t>
      </w:r>
    </w:p>
    <w:p w:rsidR="0022674B" w:rsidRPr="00E46407" w:rsidRDefault="0022674B" w:rsidP="0022674B">
      <w:pPr>
        <w:pStyle w:val="a4"/>
        <w:autoSpaceDE w:val="0"/>
        <w:autoSpaceDN w:val="0"/>
      </w:pPr>
      <w:r w:rsidRPr="00E46407">
        <w:rPr>
          <w:rFonts w:hint="eastAsia"/>
        </w:rPr>
        <w:t xml:space="preserve">　第１番増井春美議員に入場していただきます。</w:t>
      </w:r>
    </w:p>
    <w:p w:rsidR="0022674B" w:rsidRPr="00E46407" w:rsidRDefault="0022674B" w:rsidP="0022674B">
      <w:pPr>
        <w:pStyle w:val="a4"/>
        <w:autoSpaceDE w:val="0"/>
        <w:autoSpaceDN w:val="0"/>
        <w:jc w:val="center"/>
      </w:pPr>
      <w:r w:rsidRPr="00E46407">
        <w:rPr>
          <w:rFonts w:hint="eastAsia"/>
        </w:rPr>
        <w:t>（第１番　増井春美議員　入場）</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第１番増井春美議員、ただ今の同意案件は、同意することに決定しましたのでご報告いたします。</w:t>
      </w:r>
    </w:p>
    <w:p w:rsidR="0022674B" w:rsidRPr="00E46407" w:rsidRDefault="0022674B" w:rsidP="0022674B">
      <w:pPr>
        <w:pStyle w:val="a4"/>
        <w:autoSpaceDE w:val="0"/>
        <w:autoSpaceDN w:val="0"/>
      </w:pPr>
      <w:r w:rsidRPr="00E46407">
        <w:rPr>
          <w:rFonts w:hint="eastAsia"/>
        </w:rPr>
        <w:t xml:space="preserve">　これより議案の審議に入ります。</w:t>
      </w:r>
    </w:p>
    <w:p w:rsidR="0022674B" w:rsidRPr="00E46407" w:rsidRDefault="0022674B" w:rsidP="0022674B">
      <w:pPr>
        <w:pStyle w:val="a4"/>
        <w:autoSpaceDE w:val="0"/>
        <w:autoSpaceDN w:val="0"/>
      </w:pPr>
      <w:r w:rsidRPr="00E46407">
        <w:rPr>
          <w:rFonts w:hint="eastAsia"/>
        </w:rPr>
        <w:t xml:space="preserve">　なお、本臨時会の質疑につきましては、会議規則第５５条の規定により、１議員、１議題につき３回まで、また、会議規則第５４条第３項の規定により、自己の意見を述べることができないと定められておりますので申し添えます。</w:t>
      </w:r>
    </w:p>
    <w:p w:rsidR="0022674B" w:rsidRPr="00E46407" w:rsidRDefault="0022674B" w:rsidP="0022674B">
      <w:pPr>
        <w:pStyle w:val="a4"/>
        <w:autoSpaceDE w:val="0"/>
        <w:autoSpaceDN w:val="0"/>
      </w:pPr>
      <w:r w:rsidRPr="00E46407">
        <w:rPr>
          <w:rFonts w:hint="eastAsia"/>
        </w:rPr>
        <w:t xml:space="preserve">　</w:t>
      </w:r>
      <w:r w:rsidRPr="00E46407">
        <w:rPr>
          <w:rFonts w:ascii="ＭＳ ゴシック" w:eastAsia="ＭＳ ゴシック" w:hint="eastAsia"/>
        </w:rPr>
        <w:t xml:space="preserve">△日程第２　議案第２２号　令和３年度白馬村一般会計補正予算（第１号）  </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日程第２　議案第２２号　令和３年度白馬村一般会計補正予算（第１号）を議題といたします。</w:t>
      </w:r>
    </w:p>
    <w:p w:rsidR="0022674B" w:rsidRPr="00E46407" w:rsidRDefault="0022674B" w:rsidP="0022674B">
      <w:pPr>
        <w:pStyle w:val="a4"/>
        <w:autoSpaceDE w:val="0"/>
        <w:autoSpaceDN w:val="0"/>
      </w:pPr>
      <w:r w:rsidRPr="00E46407">
        <w:rPr>
          <w:rFonts w:hint="eastAsia"/>
        </w:rPr>
        <w:t xml:space="preserve">　お諮りいたします。</w:t>
      </w:r>
    </w:p>
    <w:p w:rsidR="0022674B" w:rsidRPr="00E46407" w:rsidRDefault="0022674B" w:rsidP="0022674B">
      <w:pPr>
        <w:pStyle w:val="a4"/>
        <w:autoSpaceDE w:val="0"/>
        <w:autoSpaceDN w:val="0"/>
      </w:pPr>
      <w:r w:rsidRPr="00E46407">
        <w:rPr>
          <w:rFonts w:hint="eastAsia"/>
        </w:rPr>
        <w:t xml:space="preserve">　議案第２２号は、会議規則第３９条第３項の規定により、委員会付託を省略したいと思いますが、これについて採決いたします。</w:t>
      </w:r>
    </w:p>
    <w:p w:rsidR="0022674B" w:rsidRPr="00E46407" w:rsidRDefault="0022674B" w:rsidP="0022674B">
      <w:pPr>
        <w:pStyle w:val="a4"/>
        <w:autoSpaceDE w:val="0"/>
        <w:autoSpaceDN w:val="0"/>
      </w:pPr>
      <w:r w:rsidRPr="00E46407">
        <w:rPr>
          <w:rFonts w:hint="eastAsia"/>
        </w:rPr>
        <w:t xml:space="preserve">　この採決は挙手によって行ないます。議案第２２号は、会議規則第３９条第３項の規定により委員会付託を省略することに賛成の方の挙手を求めます。</w:t>
      </w:r>
    </w:p>
    <w:p w:rsidR="0022674B" w:rsidRPr="00E46407" w:rsidRDefault="0022674B" w:rsidP="0022674B">
      <w:pPr>
        <w:pStyle w:val="a4"/>
        <w:autoSpaceDE w:val="0"/>
        <w:autoSpaceDN w:val="0"/>
        <w:jc w:val="center"/>
      </w:pPr>
      <w:r w:rsidRPr="00E46407">
        <w:rPr>
          <w:rFonts w:hint="eastAsia"/>
        </w:rPr>
        <w:t>（全　員　挙　手）</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挙手全員です。よって、議案第２２号は、委員会付託を省略することに決定いたしました。</w:t>
      </w:r>
    </w:p>
    <w:p w:rsidR="0022674B" w:rsidRPr="00E46407" w:rsidRDefault="0022674B" w:rsidP="0022674B">
      <w:pPr>
        <w:pStyle w:val="a4"/>
        <w:autoSpaceDE w:val="0"/>
        <w:autoSpaceDN w:val="0"/>
      </w:pPr>
      <w:r w:rsidRPr="00E46407">
        <w:rPr>
          <w:rFonts w:hint="eastAsia"/>
        </w:rPr>
        <w:t xml:space="preserve">　提案理由の説明を求めます。吉田</w:t>
      </w:r>
      <w:r w:rsidRPr="009E625C">
        <w:rPr>
          <w:rFonts w:hint="eastAsia"/>
        </w:rPr>
        <w:t>参事兼総務課長</w:t>
      </w:r>
      <w:r w:rsidRPr="00E46407">
        <w:rPr>
          <w:rFonts w:hint="eastAsia"/>
        </w:rPr>
        <w:t>。</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参事兼総務課長（吉田久夫君）  </w:t>
      </w:r>
      <w:r w:rsidRPr="00E46407">
        <w:rPr>
          <w:rFonts w:hint="eastAsia"/>
        </w:rPr>
        <w:t>議案第２２号　令和３年度白馬村一般会計補正予算（第１号）につきまして、ご説明いたします。</w:t>
      </w:r>
    </w:p>
    <w:p w:rsidR="0022674B" w:rsidRPr="00E46407" w:rsidRDefault="0022674B" w:rsidP="0022674B">
      <w:pPr>
        <w:pStyle w:val="a4"/>
        <w:autoSpaceDE w:val="0"/>
        <w:autoSpaceDN w:val="0"/>
      </w:pPr>
      <w:r w:rsidRPr="00E46407">
        <w:rPr>
          <w:rFonts w:hint="eastAsia"/>
        </w:rPr>
        <w:t xml:space="preserve">　歳入歳出予算の総額に歳入歳出それぞれ７００万円を追加し、歳入歳出予算の総額を歳入歳出それぞれ５６億４,３００万円とするものであります。</w:t>
      </w:r>
    </w:p>
    <w:p w:rsidR="0022674B" w:rsidRPr="00E46407" w:rsidRDefault="0022674B" w:rsidP="0022674B">
      <w:pPr>
        <w:pStyle w:val="a4"/>
        <w:autoSpaceDE w:val="0"/>
        <w:autoSpaceDN w:val="0"/>
      </w:pPr>
      <w:r w:rsidRPr="00E46407">
        <w:rPr>
          <w:rFonts w:hint="eastAsia"/>
        </w:rPr>
        <w:t xml:space="preserve">　５ページの歳入明細を御覧ください。</w:t>
      </w:r>
    </w:p>
    <w:p w:rsidR="0022674B" w:rsidRPr="00E46407" w:rsidRDefault="0022674B" w:rsidP="0022674B">
      <w:pPr>
        <w:pStyle w:val="a4"/>
        <w:autoSpaceDE w:val="0"/>
        <w:autoSpaceDN w:val="0"/>
      </w:pPr>
      <w:r w:rsidRPr="00E46407">
        <w:rPr>
          <w:rFonts w:hint="eastAsia"/>
        </w:rPr>
        <w:t xml:space="preserve">　１４款２項７目総務費国庫補助金１,２４１万９,０００円の増額は、新型コロナウイルス感染症対応地方創生臨時交付金によるものです。</w:t>
      </w:r>
    </w:p>
    <w:p w:rsidR="0022674B" w:rsidRPr="00E46407" w:rsidRDefault="0022674B" w:rsidP="0022674B">
      <w:pPr>
        <w:pStyle w:val="a4"/>
        <w:autoSpaceDE w:val="0"/>
        <w:autoSpaceDN w:val="0"/>
      </w:pPr>
      <w:r w:rsidRPr="00E46407">
        <w:rPr>
          <w:rFonts w:hint="eastAsia"/>
        </w:rPr>
        <w:t xml:space="preserve">　１８款１項１目財政調整基金繰入金３２６万９,０００円の減額は、当初予算で繰り入れていた財政調整基金を先ほどの新型コロナウイルス感染症対応地方創生臨時交付金に振り替えたことによるものであり、この結果、財政調整基金繰入金は１億２,４７３万１,０００円になります。</w:t>
      </w:r>
    </w:p>
    <w:p w:rsidR="0022674B" w:rsidRPr="00E46407" w:rsidRDefault="0022674B" w:rsidP="0022674B">
      <w:pPr>
        <w:pStyle w:val="a4"/>
        <w:autoSpaceDE w:val="0"/>
        <w:autoSpaceDN w:val="0"/>
      </w:pPr>
      <w:r w:rsidRPr="00E46407">
        <w:rPr>
          <w:rFonts w:hint="eastAsia"/>
        </w:rPr>
        <w:lastRenderedPageBreak/>
        <w:t xml:space="preserve">　２目ふるさと白馬村を応援する基金繰入金２１５万円の減額も、当初予算で繰り入れていた、ふるさと白馬村を応援する基金を新型コロナウイルス感染症対応地方創生臨時交付金に振り替えたことによるもので、この結果、ふるさと白馬村を応援する基金繰入金は２億９,６５３万８,０００円になります。</w:t>
      </w:r>
    </w:p>
    <w:p w:rsidR="0022674B" w:rsidRPr="00E46407" w:rsidRDefault="0022674B" w:rsidP="0022674B">
      <w:pPr>
        <w:pStyle w:val="a4"/>
        <w:autoSpaceDE w:val="0"/>
        <w:autoSpaceDN w:val="0"/>
      </w:pPr>
      <w:r w:rsidRPr="00E46407">
        <w:rPr>
          <w:rFonts w:hint="eastAsia"/>
        </w:rPr>
        <w:t xml:space="preserve">　６ページ、歳出明細を御覧ください。</w:t>
      </w:r>
    </w:p>
    <w:p w:rsidR="0022674B" w:rsidRPr="00E46407" w:rsidRDefault="0022674B" w:rsidP="0022674B">
      <w:pPr>
        <w:pStyle w:val="a4"/>
        <w:autoSpaceDE w:val="0"/>
        <w:autoSpaceDN w:val="0"/>
      </w:pPr>
      <w:r w:rsidRPr="00E46407">
        <w:rPr>
          <w:rFonts w:hint="eastAsia"/>
        </w:rPr>
        <w:t xml:space="preserve">　２款１項６目は、白馬高校支援事業の特定財源を振り替えるもので、新型コロナウイルス感染症対応地方創生臨時交付金を１４２万３,０００円充当し、併せてふるさと白馬村を応援する基金繰入金を１４０万円減額するものです。</w:t>
      </w:r>
    </w:p>
    <w:p w:rsidR="0022674B" w:rsidRPr="00E46407" w:rsidRDefault="0022674B" w:rsidP="0022674B">
      <w:pPr>
        <w:pStyle w:val="a4"/>
        <w:autoSpaceDE w:val="0"/>
        <w:autoSpaceDN w:val="0"/>
      </w:pPr>
      <w:r w:rsidRPr="00E46407">
        <w:rPr>
          <w:rFonts w:hint="eastAsia"/>
        </w:rPr>
        <w:t xml:space="preserve">　同じく２項２目は、賦課徴収事業の特定財源に新型コロナウイルス感染症対応地方創生臨時交付金を９９万円充当するものです。</w:t>
      </w:r>
    </w:p>
    <w:p w:rsidR="0022674B" w:rsidRPr="00E46407" w:rsidRDefault="0022674B" w:rsidP="0022674B">
      <w:pPr>
        <w:pStyle w:val="a4"/>
        <w:autoSpaceDE w:val="0"/>
        <w:autoSpaceDN w:val="0"/>
      </w:pPr>
      <w:r w:rsidRPr="00E46407">
        <w:rPr>
          <w:rFonts w:hint="eastAsia"/>
        </w:rPr>
        <w:t xml:space="preserve">　７ページを御覧ください。</w:t>
      </w:r>
    </w:p>
    <w:p w:rsidR="0022674B" w:rsidRPr="00E46407" w:rsidRDefault="0022674B" w:rsidP="0022674B">
      <w:pPr>
        <w:pStyle w:val="a4"/>
        <w:autoSpaceDE w:val="0"/>
        <w:autoSpaceDN w:val="0"/>
      </w:pPr>
      <w:r w:rsidRPr="00E46407">
        <w:rPr>
          <w:rFonts w:hint="eastAsia"/>
        </w:rPr>
        <w:t xml:space="preserve">　３款１項２目高齢者移動支援事業７００万円は、新型コロナウイルスワクチン接種を希望する６５歳以上の高齢者に対してタクシー乗車無料券を交付し、ワクチン接種会場までの移動支援を実施するとともにタクシー事業者の支援を行なうものです。</w:t>
      </w:r>
    </w:p>
    <w:p w:rsidR="0022674B" w:rsidRPr="00E46407" w:rsidRDefault="0022674B" w:rsidP="0022674B">
      <w:pPr>
        <w:pStyle w:val="a4"/>
        <w:autoSpaceDE w:val="0"/>
        <w:autoSpaceDN w:val="0"/>
      </w:pPr>
      <w:r w:rsidRPr="00E46407">
        <w:rPr>
          <w:rFonts w:hint="eastAsia"/>
        </w:rPr>
        <w:t xml:space="preserve">　６款２項１目は、新型コロナウイルス感染症対策事業の特定財源に新型コロナウイルス感染症対応地方創生臨時交付金を２２５万円充当するものです。</w:t>
      </w:r>
    </w:p>
    <w:p w:rsidR="0022674B" w:rsidRPr="00E46407" w:rsidRDefault="0022674B" w:rsidP="0022674B">
      <w:pPr>
        <w:pStyle w:val="a4"/>
        <w:autoSpaceDE w:val="0"/>
        <w:autoSpaceDN w:val="0"/>
      </w:pPr>
      <w:r w:rsidRPr="00E46407">
        <w:rPr>
          <w:rFonts w:hint="eastAsia"/>
        </w:rPr>
        <w:t xml:space="preserve">　８ページを御覧ください。</w:t>
      </w:r>
    </w:p>
    <w:p w:rsidR="0022674B" w:rsidRPr="00E46407" w:rsidRDefault="0022674B" w:rsidP="0022674B">
      <w:pPr>
        <w:pStyle w:val="a4"/>
        <w:autoSpaceDE w:val="0"/>
        <w:autoSpaceDN w:val="0"/>
      </w:pPr>
      <w:r w:rsidRPr="00E46407">
        <w:rPr>
          <w:rFonts w:hint="eastAsia"/>
        </w:rPr>
        <w:t xml:space="preserve">　９款５項２目は、体育施設維持管理事業の特定財源を振り替えるもので、新型コロナウイルス感染症対応地方創生臨時交付金を７５万６,０００円充当し、併せてふるさと白馬村を応援する基金繰入金を７５万円減額するものです。</w:t>
      </w:r>
    </w:p>
    <w:p w:rsidR="0022674B" w:rsidRPr="00E46407" w:rsidRDefault="0022674B" w:rsidP="0022674B">
      <w:pPr>
        <w:pStyle w:val="a4"/>
        <w:autoSpaceDE w:val="0"/>
        <w:autoSpaceDN w:val="0"/>
      </w:pPr>
      <w:r w:rsidRPr="00E46407">
        <w:rPr>
          <w:rFonts w:hint="eastAsia"/>
        </w:rPr>
        <w:t xml:space="preserve">　説明は以上です。</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説明が終わりました。</w:t>
      </w:r>
    </w:p>
    <w:p w:rsidR="0022674B" w:rsidRPr="00E46407" w:rsidRDefault="0022674B" w:rsidP="0022674B">
      <w:pPr>
        <w:pStyle w:val="a4"/>
        <w:autoSpaceDE w:val="0"/>
        <w:autoSpaceDN w:val="0"/>
      </w:pPr>
      <w:r w:rsidRPr="00E46407">
        <w:rPr>
          <w:rFonts w:hint="eastAsia"/>
        </w:rPr>
        <w:t xml:space="preserve">　これより質疑に入ります。質疑はありませんか。</w:t>
      </w:r>
    </w:p>
    <w:p w:rsidR="0022674B" w:rsidRPr="00E46407" w:rsidRDefault="0022674B" w:rsidP="0022674B">
      <w:pPr>
        <w:pStyle w:val="a4"/>
        <w:autoSpaceDE w:val="0"/>
        <w:autoSpaceDN w:val="0"/>
        <w:jc w:val="center"/>
      </w:pPr>
      <w:r w:rsidRPr="00E46407">
        <w:rPr>
          <w:rFonts w:hint="eastAsia"/>
        </w:rPr>
        <w:t>（「なし」の声あり）</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質疑なしと認め、質疑を終結いたします。</w:t>
      </w:r>
    </w:p>
    <w:p w:rsidR="0022674B" w:rsidRPr="00E46407" w:rsidRDefault="0022674B" w:rsidP="0022674B">
      <w:pPr>
        <w:pStyle w:val="a4"/>
        <w:autoSpaceDE w:val="0"/>
        <w:autoSpaceDN w:val="0"/>
      </w:pPr>
      <w:r w:rsidRPr="00E46407">
        <w:rPr>
          <w:rFonts w:hint="eastAsia"/>
        </w:rPr>
        <w:t xml:space="preserve">　討論に入ります。討論はありませんか。</w:t>
      </w:r>
    </w:p>
    <w:p w:rsidR="0022674B" w:rsidRPr="00E46407" w:rsidRDefault="0022674B" w:rsidP="0022674B">
      <w:pPr>
        <w:pStyle w:val="a4"/>
        <w:autoSpaceDE w:val="0"/>
        <w:autoSpaceDN w:val="0"/>
        <w:jc w:val="center"/>
      </w:pPr>
      <w:r w:rsidRPr="00E46407">
        <w:rPr>
          <w:rFonts w:hint="eastAsia"/>
        </w:rPr>
        <w:t>（「なし」の声あり）</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討論なしと認め、討論を終結いたします。</w:t>
      </w:r>
    </w:p>
    <w:p w:rsidR="0022674B" w:rsidRPr="00E46407" w:rsidRDefault="0022674B" w:rsidP="0022674B">
      <w:pPr>
        <w:pStyle w:val="a4"/>
        <w:autoSpaceDE w:val="0"/>
        <w:autoSpaceDN w:val="0"/>
      </w:pPr>
      <w:r w:rsidRPr="00E46407">
        <w:rPr>
          <w:rFonts w:hint="eastAsia"/>
        </w:rPr>
        <w:t xml:space="preserve">　採決いたします。この採決は起立によって行ないます。</w:t>
      </w:r>
    </w:p>
    <w:p w:rsidR="0022674B" w:rsidRPr="00E46407" w:rsidRDefault="0022674B" w:rsidP="0022674B">
      <w:pPr>
        <w:pStyle w:val="a4"/>
        <w:autoSpaceDE w:val="0"/>
        <w:autoSpaceDN w:val="0"/>
      </w:pPr>
      <w:r w:rsidRPr="00E46407">
        <w:rPr>
          <w:rFonts w:hint="eastAsia"/>
        </w:rPr>
        <w:t xml:space="preserve">　議案第２２号　令和３年度白馬村一般会計補正予算（第１号）を原案のとおり決定することに賛成の方の起立を求めます。</w:t>
      </w:r>
    </w:p>
    <w:p w:rsidR="0022674B" w:rsidRPr="00E46407" w:rsidRDefault="0022674B" w:rsidP="0022674B">
      <w:pPr>
        <w:pStyle w:val="a4"/>
        <w:autoSpaceDE w:val="0"/>
        <w:autoSpaceDN w:val="0"/>
        <w:jc w:val="center"/>
      </w:pPr>
      <w:r w:rsidRPr="00E46407">
        <w:rPr>
          <w:rFonts w:hint="eastAsia"/>
        </w:rPr>
        <w:t>（全　員　起　立）</w:t>
      </w:r>
    </w:p>
    <w:p w:rsidR="0022674B" w:rsidRPr="00E46407" w:rsidRDefault="0022674B" w:rsidP="0022674B">
      <w:pPr>
        <w:pStyle w:val="a4"/>
        <w:autoSpaceDE w:val="0"/>
        <w:autoSpaceDN w:val="0"/>
        <w:ind w:leftChars="-100" w:hangingChars="100" w:hanging="193"/>
      </w:pPr>
      <w:r w:rsidRPr="00E46407">
        <w:rPr>
          <w:rFonts w:ascii="ＭＳ ゴシック" w:eastAsia="ＭＳ ゴシック" w:hint="eastAsia"/>
        </w:rPr>
        <w:t xml:space="preserve">議長（太田伸子君）  </w:t>
      </w:r>
      <w:r w:rsidRPr="00E46407">
        <w:rPr>
          <w:rFonts w:hint="eastAsia"/>
        </w:rPr>
        <w:t>起立全員です。よって、議案第２２号は、原案のとおり可決されました。</w:t>
      </w:r>
    </w:p>
    <w:p w:rsidR="0022674B" w:rsidRPr="00E46407" w:rsidRDefault="0022674B" w:rsidP="0022674B">
      <w:pPr>
        <w:pStyle w:val="a4"/>
        <w:autoSpaceDE w:val="0"/>
        <w:autoSpaceDN w:val="0"/>
      </w:pPr>
      <w:r w:rsidRPr="00E46407">
        <w:rPr>
          <w:rFonts w:hint="eastAsia"/>
        </w:rPr>
        <w:lastRenderedPageBreak/>
        <w:t xml:space="preserve">　以上で、本臨時会に付された議事日程は全て終了いたしました。</w:t>
      </w:r>
    </w:p>
    <w:p w:rsidR="0022674B" w:rsidRPr="00E46407" w:rsidRDefault="0022674B" w:rsidP="0022674B">
      <w:pPr>
        <w:pStyle w:val="a4"/>
        <w:autoSpaceDE w:val="0"/>
        <w:autoSpaceDN w:val="0"/>
      </w:pPr>
      <w:r w:rsidRPr="00E46407">
        <w:rPr>
          <w:rFonts w:hint="eastAsia"/>
        </w:rPr>
        <w:t xml:space="preserve">　これをもちまして令和３年第２回白馬村議会臨時会を閉会といたします。ご苦労さまでした。</w:t>
      </w:r>
    </w:p>
    <w:p w:rsidR="0022674B" w:rsidRPr="00E46407" w:rsidRDefault="0022674B" w:rsidP="0022674B">
      <w:pPr>
        <w:pStyle w:val="a4"/>
        <w:wordWrap w:val="0"/>
        <w:autoSpaceDE w:val="0"/>
        <w:autoSpaceDN w:val="0"/>
        <w:jc w:val="right"/>
      </w:pPr>
      <w:r w:rsidRPr="00E46407">
        <w:rPr>
          <w:rFonts w:hint="eastAsia"/>
        </w:rPr>
        <w:t xml:space="preserve">閉会　午前１０時１１分　</w:t>
      </w:r>
    </w:p>
    <w:p w:rsidR="0022674B" w:rsidRPr="00E46407" w:rsidRDefault="0022674B" w:rsidP="0022674B">
      <w:pPr>
        <w:pStyle w:val="a4"/>
        <w:wordWrap w:val="0"/>
        <w:autoSpaceDE w:val="0"/>
        <w:autoSpaceDN w:val="0"/>
        <w:jc w:val="right"/>
      </w:pPr>
      <w:r w:rsidRPr="00E46407">
        <w:br w:type="page"/>
      </w:r>
    </w:p>
    <w:p w:rsidR="0022674B" w:rsidRPr="00E46407" w:rsidRDefault="0022674B" w:rsidP="0022674B">
      <w:pPr>
        <w:pStyle w:val="a4"/>
        <w:wordWrap w:val="0"/>
        <w:autoSpaceDE w:val="0"/>
        <w:autoSpaceDN w:val="0"/>
        <w:jc w:val="right"/>
      </w:pPr>
    </w:p>
    <w:p w:rsidR="0022674B" w:rsidRPr="00E46407" w:rsidRDefault="0022674B" w:rsidP="0022674B">
      <w:pPr>
        <w:pStyle w:val="a4"/>
        <w:wordWrap w:val="0"/>
        <w:autoSpaceDE w:val="0"/>
        <w:autoSpaceDN w:val="0"/>
        <w:jc w:val="left"/>
      </w:pPr>
      <w:r w:rsidRPr="00E46407">
        <w:rPr>
          <w:rFonts w:hint="eastAsia"/>
        </w:rPr>
        <w:t xml:space="preserve">　　以上会議のてん末を記載し、地方自治法第１２３条第２項の規定により署名する。</w:t>
      </w: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r w:rsidRPr="00E46407">
        <w:rPr>
          <w:rFonts w:hint="eastAsia"/>
        </w:rPr>
        <w:t xml:space="preserve">　　　　　　　　令和　　年　　月　　日</w:t>
      </w: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r w:rsidRPr="00E46407">
        <w:rPr>
          <w:rFonts w:hint="eastAsia"/>
        </w:rPr>
        <w:t xml:space="preserve">　　　　　　　　　　　　　白馬村臨時議長</w:t>
      </w: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r w:rsidRPr="00E46407">
        <w:rPr>
          <w:rFonts w:hint="eastAsia"/>
        </w:rPr>
        <w:t xml:space="preserve">　　　　　　　　　　　　　白馬村議会議長</w:t>
      </w: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r w:rsidRPr="00E46407">
        <w:rPr>
          <w:rFonts w:hint="eastAsia"/>
        </w:rPr>
        <w:t xml:space="preserve">　　　　　　　　　　　　　白馬村議会議員</w:t>
      </w: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r w:rsidRPr="00E46407">
        <w:rPr>
          <w:rFonts w:hint="eastAsia"/>
        </w:rPr>
        <w:t xml:space="preserve">　　　　　　　　　　　　　白馬村議会議員</w:t>
      </w: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r w:rsidRPr="00E46407">
        <w:rPr>
          <w:rFonts w:hint="eastAsia"/>
        </w:rPr>
        <w:t xml:space="preserve">　　　　　　　　　　　　　白馬村議会議員</w:t>
      </w: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left"/>
      </w:pPr>
    </w:p>
    <w:p w:rsidR="0022674B" w:rsidRPr="00E46407" w:rsidRDefault="0022674B" w:rsidP="0022674B">
      <w:pPr>
        <w:pStyle w:val="a4"/>
        <w:wordWrap w:val="0"/>
        <w:autoSpaceDE w:val="0"/>
        <w:autoSpaceDN w:val="0"/>
        <w:jc w:val="right"/>
      </w:pPr>
    </w:p>
    <w:p w:rsidR="0022674B" w:rsidRPr="00E46407" w:rsidRDefault="0022674B" w:rsidP="0022674B">
      <w:pPr>
        <w:autoSpaceDE w:val="0"/>
        <w:autoSpaceDN w:val="0"/>
      </w:pPr>
    </w:p>
    <w:p w:rsidR="0022674B" w:rsidRPr="00E46407" w:rsidRDefault="0022674B" w:rsidP="0022674B">
      <w:pPr>
        <w:pStyle w:val="a4"/>
        <w:autoSpaceDE w:val="0"/>
        <w:autoSpaceDN w:val="0"/>
        <w:ind w:left="193" w:hangingChars="100" w:hanging="193"/>
      </w:pPr>
    </w:p>
    <w:p w:rsidR="0022674B" w:rsidRPr="00E46407" w:rsidRDefault="0022674B" w:rsidP="0022674B"/>
    <w:p w:rsidR="0022674B" w:rsidRPr="00E46407" w:rsidRDefault="0022674B" w:rsidP="0022674B">
      <w:pPr>
        <w:pStyle w:val="a4"/>
        <w:wordWrap w:val="0"/>
        <w:autoSpaceDE w:val="0"/>
        <w:autoSpaceDN w:val="0"/>
        <w:jc w:val="right"/>
      </w:pPr>
    </w:p>
    <w:p w:rsidR="0022674B" w:rsidRPr="00E46407" w:rsidRDefault="0022674B" w:rsidP="0022674B"/>
    <w:p w:rsidR="00F572AF" w:rsidRPr="0022674B" w:rsidRDefault="00F572AF" w:rsidP="0022674B">
      <w:pPr>
        <w:pStyle w:val="a4"/>
        <w:autoSpaceDE w:val="0"/>
        <w:autoSpaceDN w:val="0"/>
        <w:jc w:val="left"/>
      </w:pPr>
      <w:bookmarkStart w:id="3" w:name="_GoBack"/>
      <w:bookmarkEnd w:id="3"/>
    </w:p>
    <w:sectPr w:rsidR="00F572AF" w:rsidRPr="0022674B">
      <w:footerReference w:type="default" r:id="rId8"/>
      <w:pgSz w:w="11906" w:h="16838"/>
      <w:pgMar w:top="1985" w:right="1701" w:bottom="1701" w:left="1701" w:header="851" w:footer="992" w:gutter="0"/>
      <w:pgNumType w:start="1"/>
      <w:cols w:space="425"/>
      <w:docGrid w:type="linesAndChars" w:linePitch="398"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E07CAD" w:rsidRDefault="00E07CAD">
      <w:r>
        <w:separator/>
      </w:r>
    </w:p>
  </w:endnote>
  <w:endnote w:type="continuationSeparator" w:id="0">
    <w:p w:rsidR="00E07CAD" w:rsidRDefault="00E07C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9F47C3" w:rsidRPr="008B4871" w:rsidRDefault="009F47C3">
    <w:pPr>
      <w:pStyle w:val="aa"/>
      <w:jc w:val="center"/>
      <w:rPr>
        <w:rStyle w:val="ac"/>
      </w:rPr>
    </w:pPr>
    <w:r w:rsidRPr="008B4871">
      <w:rPr>
        <w:rFonts w:hint="eastAsia"/>
        <w:sz w:val="24"/>
      </w:rPr>
      <w:t>－</w:t>
    </w:r>
    <w:r w:rsidRPr="008B4871">
      <w:rPr>
        <w:rStyle w:val="ac"/>
        <w:sz w:val="24"/>
      </w:rPr>
      <w:fldChar w:fldCharType="begin"/>
    </w:r>
    <w:r w:rsidRPr="008B4871">
      <w:rPr>
        <w:rStyle w:val="ac"/>
        <w:sz w:val="24"/>
      </w:rPr>
      <w:instrText xml:space="preserve"> PAGE </w:instrText>
    </w:r>
    <w:r w:rsidRPr="008B4871">
      <w:rPr>
        <w:rStyle w:val="ac"/>
        <w:sz w:val="24"/>
      </w:rPr>
      <w:fldChar w:fldCharType="separate"/>
    </w:r>
    <w:r w:rsidR="000C5444">
      <w:rPr>
        <w:rStyle w:val="ac"/>
        <w:noProof/>
        <w:sz w:val="24"/>
      </w:rPr>
      <w:t>14</w:t>
    </w:r>
    <w:r w:rsidRPr="008B4871">
      <w:rPr>
        <w:rStyle w:val="ac"/>
        <w:sz w:val="24"/>
      </w:rPr>
      <w:fldChar w:fldCharType="end"/>
    </w:r>
    <w:r w:rsidRPr="008B4871">
      <w:rPr>
        <w:rStyle w:val="ac"/>
        <w:rFonts w:hint="eastAsia"/>
        <w:sz w:val="24"/>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E07CAD" w:rsidRDefault="00E07CAD">
      <w:r>
        <w:separator/>
      </w:r>
    </w:p>
  </w:footnote>
  <w:footnote w:type="continuationSeparator" w:id="0">
    <w:p w:rsidR="00E07CAD" w:rsidRDefault="00E07C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EE1795"/>
    <w:multiLevelType w:val="hybridMultilevel"/>
    <w:tmpl w:val="5802999E"/>
    <w:lvl w:ilvl="0" w:tplc="567C49BE">
      <w:start w:val="1"/>
      <w:numFmt w:val="decimalFullWidth"/>
      <w:lvlText w:val="（%1）"/>
      <w:lvlJc w:val="left"/>
      <w:pPr>
        <w:tabs>
          <w:tab w:val="num" w:pos="1920"/>
        </w:tabs>
        <w:ind w:left="1920" w:hanging="720"/>
      </w:pPr>
      <w:rPr>
        <w:rFonts w:hint="default"/>
      </w:rPr>
    </w:lvl>
    <w:lvl w:ilvl="1" w:tplc="04090017" w:tentative="1">
      <w:start w:val="1"/>
      <w:numFmt w:val="aiueoFullWidth"/>
      <w:lvlText w:val="(%2)"/>
      <w:lvlJc w:val="left"/>
      <w:pPr>
        <w:tabs>
          <w:tab w:val="num" w:pos="2040"/>
        </w:tabs>
        <w:ind w:left="2040" w:hanging="420"/>
      </w:pPr>
    </w:lvl>
    <w:lvl w:ilvl="2" w:tplc="04090011" w:tentative="1">
      <w:start w:val="1"/>
      <w:numFmt w:val="decimalEnclosedCircle"/>
      <w:lvlText w:val="%3"/>
      <w:lvlJc w:val="left"/>
      <w:pPr>
        <w:tabs>
          <w:tab w:val="num" w:pos="2460"/>
        </w:tabs>
        <w:ind w:left="2460" w:hanging="420"/>
      </w:pPr>
    </w:lvl>
    <w:lvl w:ilvl="3" w:tplc="0409000F" w:tentative="1">
      <w:start w:val="1"/>
      <w:numFmt w:val="decimal"/>
      <w:lvlText w:val="%4."/>
      <w:lvlJc w:val="left"/>
      <w:pPr>
        <w:tabs>
          <w:tab w:val="num" w:pos="2880"/>
        </w:tabs>
        <w:ind w:left="2880" w:hanging="420"/>
      </w:pPr>
    </w:lvl>
    <w:lvl w:ilvl="4" w:tplc="04090017" w:tentative="1">
      <w:start w:val="1"/>
      <w:numFmt w:val="aiueoFullWidth"/>
      <w:lvlText w:val="(%5)"/>
      <w:lvlJc w:val="left"/>
      <w:pPr>
        <w:tabs>
          <w:tab w:val="num" w:pos="3300"/>
        </w:tabs>
        <w:ind w:left="3300" w:hanging="420"/>
      </w:pPr>
    </w:lvl>
    <w:lvl w:ilvl="5" w:tplc="04090011" w:tentative="1">
      <w:start w:val="1"/>
      <w:numFmt w:val="decimalEnclosedCircle"/>
      <w:lvlText w:val="%6"/>
      <w:lvlJc w:val="left"/>
      <w:pPr>
        <w:tabs>
          <w:tab w:val="num" w:pos="3720"/>
        </w:tabs>
        <w:ind w:left="3720" w:hanging="420"/>
      </w:pPr>
    </w:lvl>
    <w:lvl w:ilvl="6" w:tplc="0409000F" w:tentative="1">
      <w:start w:val="1"/>
      <w:numFmt w:val="decimal"/>
      <w:lvlText w:val="%7."/>
      <w:lvlJc w:val="left"/>
      <w:pPr>
        <w:tabs>
          <w:tab w:val="num" w:pos="4140"/>
        </w:tabs>
        <w:ind w:left="4140" w:hanging="420"/>
      </w:pPr>
    </w:lvl>
    <w:lvl w:ilvl="7" w:tplc="04090017" w:tentative="1">
      <w:start w:val="1"/>
      <w:numFmt w:val="aiueoFullWidth"/>
      <w:lvlText w:val="(%8)"/>
      <w:lvlJc w:val="left"/>
      <w:pPr>
        <w:tabs>
          <w:tab w:val="num" w:pos="4560"/>
        </w:tabs>
        <w:ind w:left="4560" w:hanging="420"/>
      </w:pPr>
    </w:lvl>
    <w:lvl w:ilvl="8" w:tplc="04090011" w:tentative="1">
      <w:start w:val="1"/>
      <w:numFmt w:val="decimalEnclosedCircle"/>
      <w:lvlText w:val="%9"/>
      <w:lvlJc w:val="left"/>
      <w:pPr>
        <w:tabs>
          <w:tab w:val="num" w:pos="4980"/>
        </w:tabs>
        <w:ind w:left="4980" w:hanging="420"/>
      </w:pPr>
    </w:lvl>
  </w:abstractNum>
  <w:abstractNum w:abstractNumId="1" w15:restartNumberingAfterBreak="0">
    <w:nsid w:val="1A02035A"/>
    <w:multiLevelType w:val="hybridMultilevel"/>
    <w:tmpl w:val="7F14C930"/>
    <w:lvl w:ilvl="0" w:tplc="60065C18">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67642A1"/>
    <w:multiLevelType w:val="hybridMultilevel"/>
    <w:tmpl w:val="99F615B6"/>
    <w:lvl w:ilvl="0" w:tplc="649AD2B2">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A6F776B"/>
    <w:multiLevelType w:val="hybridMultilevel"/>
    <w:tmpl w:val="6106BF62"/>
    <w:lvl w:ilvl="0" w:tplc="C22EDA12">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656D5F04"/>
    <w:multiLevelType w:val="hybridMultilevel"/>
    <w:tmpl w:val="56845DF2"/>
    <w:lvl w:ilvl="0" w:tplc="E58A9562">
      <w:numFmt w:val="bullet"/>
      <w:lvlText w:val="※"/>
      <w:lvlJc w:val="left"/>
      <w:pPr>
        <w:tabs>
          <w:tab w:val="num" w:pos="2040"/>
        </w:tabs>
        <w:ind w:left="2040" w:hanging="360"/>
      </w:pPr>
      <w:rPr>
        <w:rFonts w:ascii="ＭＳ 明朝" w:eastAsia="ＭＳ 明朝" w:hAnsi="ＭＳ 明朝" w:cs="Times New Roman" w:hint="eastAsia"/>
      </w:rPr>
    </w:lvl>
    <w:lvl w:ilvl="1" w:tplc="0409000B" w:tentative="1">
      <w:start w:val="1"/>
      <w:numFmt w:val="bullet"/>
      <w:lvlText w:val=""/>
      <w:lvlJc w:val="left"/>
      <w:pPr>
        <w:tabs>
          <w:tab w:val="num" w:pos="2520"/>
        </w:tabs>
        <w:ind w:left="2520" w:hanging="420"/>
      </w:pPr>
      <w:rPr>
        <w:rFonts w:ascii="Wingdings" w:hAnsi="Wingdings" w:hint="default"/>
      </w:rPr>
    </w:lvl>
    <w:lvl w:ilvl="2" w:tplc="0409000D" w:tentative="1">
      <w:start w:val="1"/>
      <w:numFmt w:val="bullet"/>
      <w:lvlText w:val=""/>
      <w:lvlJc w:val="left"/>
      <w:pPr>
        <w:tabs>
          <w:tab w:val="num" w:pos="2940"/>
        </w:tabs>
        <w:ind w:left="2940" w:hanging="420"/>
      </w:pPr>
      <w:rPr>
        <w:rFonts w:ascii="Wingdings" w:hAnsi="Wingdings" w:hint="default"/>
      </w:rPr>
    </w:lvl>
    <w:lvl w:ilvl="3" w:tplc="04090001" w:tentative="1">
      <w:start w:val="1"/>
      <w:numFmt w:val="bullet"/>
      <w:lvlText w:val=""/>
      <w:lvlJc w:val="left"/>
      <w:pPr>
        <w:tabs>
          <w:tab w:val="num" w:pos="3360"/>
        </w:tabs>
        <w:ind w:left="3360" w:hanging="420"/>
      </w:pPr>
      <w:rPr>
        <w:rFonts w:ascii="Wingdings" w:hAnsi="Wingdings" w:hint="default"/>
      </w:rPr>
    </w:lvl>
    <w:lvl w:ilvl="4" w:tplc="0409000B" w:tentative="1">
      <w:start w:val="1"/>
      <w:numFmt w:val="bullet"/>
      <w:lvlText w:val=""/>
      <w:lvlJc w:val="left"/>
      <w:pPr>
        <w:tabs>
          <w:tab w:val="num" w:pos="3780"/>
        </w:tabs>
        <w:ind w:left="3780" w:hanging="420"/>
      </w:pPr>
      <w:rPr>
        <w:rFonts w:ascii="Wingdings" w:hAnsi="Wingdings" w:hint="default"/>
      </w:rPr>
    </w:lvl>
    <w:lvl w:ilvl="5" w:tplc="0409000D" w:tentative="1">
      <w:start w:val="1"/>
      <w:numFmt w:val="bullet"/>
      <w:lvlText w:val=""/>
      <w:lvlJc w:val="left"/>
      <w:pPr>
        <w:tabs>
          <w:tab w:val="num" w:pos="4200"/>
        </w:tabs>
        <w:ind w:left="4200" w:hanging="420"/>
      </w:pPr>
      <w:rPr>
        <w:rFonts w:ascii="Wingdings" w:hAnsi="Wingdings" w:hint="default"/>
      </w:rPr>
    </w:lvl>
    <w:lvl w:ilvl="6" w:tplc="04090001" w:tentative="1">
      <w:start w:val="1"/>
      <w:numFmt w:val="bullet"/>
      <w:lvlText w:val=""/>
      <w:lvlJc w:val="left"/>
      <w:pPr>
        <w:tabs>
          <w:tab w:val="num" w:pos="4620"/>
        </w:tabs>
        <w:ind w:left="4620" w:hanging="420"/>
      </w:pPr>
      <w:rPr>
        <w:rFonts w:ascii="Wingdings" w:hAnsi="Wingdings" w:hint="default"/>
      </w:rPr>
    </w:lvl>
    <w:lvl w:ilvl="7" w:tplc="0409000B" w:tentative="1">
      <w:start w:val="1"/>
      <w:numFmt w:val="bullet"/>
      <w:lvlText w:val=""/>
      <w:lvlJc w:val="left"/>
      <w:pPr>
        <w:tabs>
          <w:tab w:val="num" w:pos="5040"/>
        </w:tabs>
        <w:ind w:left="5040" w:hanging="420"/>
      </w:pPr>
      <w:rPr>
        <w:rFonts w:ascii="Wingdings" w:hAnsi="Wingdings" w:hint="default"/>
      </w:rPr>
    </w:lvl>
    <w:lvl w:ilvl="8" w:tplc="0409000D" w:tentative="1">
      <w:start w:val="1"/>
      <w:numFmt w:val="bullet"/>
      <w:lvlText w:val=""/>
      <w:lvlJc w:val="left"/>
      <w:pPr>
        <w:tabs>
          <w:tab w:val="num" w:pos="5460"/>
        </w:tabs>
        <w:ind w:left="5460" w:hanging="420"/>
      </w:pPr>
      <w:rPr>
        <w:rFonts w:ascii="Wingdings" w:hAnsi="Wingdings" w:hint="default"/>
      </w:rPr>
    </w:lvl>
  </w:abstractNum>
  <w:abstractNum w:abstractNumId="5" w15:restartNumberingAfterBreak="0">
    <w:nsid w:val="76A900E6"/>
    <w:multiLevelType w:val="hybridMultilevel"/>
    <w:tmpl w:val="545C9E60"/>
    <w:lvl w:ilvl="0" w:tplc="A26EFDE8">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7C98188F"/>
    <w:multiLevelType w:val="hybridMultilevel"/>
    <w:tmpl w:val="24E4BEF6"/>
    <w:lvl w:ilvl="0" w:tplc="E6303EE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5"/>
  </w:num>
  <w:num w:numId="3">
    <w:abstractNumId w:val="2"/>
  </w:num>
  <w:num w:numId="4">
    <w:abstractNumId w:val="0"/>
  </w:num>
  <w:num w:numId="5">
    <w:abstractNumId w:val="6"/>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attachedTemplate r:id="rId1"/>
  <w:defaultTabStop w:val="840"/>
  <w:drawingGridHorizontalSpacing w:val="193"/>
  <w:drawingGridVerticalSpacing w:val="199"/>
  <w:displayHorizontalDrawingGridEvery w:val="0"/>
  <w:displayVerticalDrawingGridEvery w:val="2"/>
  <w:noPunctuationKerning/>
  <w:characterSpacingControl w:val="compressPunctuation"/>
  <w:noLineBreaksAfter w:lang="ja-JP" w:val="$(,.[\{£¥‘“〈《「『【〔＄（０１２３４５６７８９［｛｢￡￥"/>
  <w:noLineBreaksBefore w:lang="ja-JP" w:val="!%),.:;?]}¢°’”‰′″℃、。々〉》」』】〕゛゜ゝゞ・ーヽヾ癘癡癢癨癩癪！％），．：；？］｝｡｣､･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025C"/>
    <w:rsid w:val="00015AF5"/>
    <w:rsid w:val="00022F39"/>
    <w:rsid w:val="000C5444"/>
    <w:rsid w:val="000D5E7A"/>
    <w:rsid w:val="0011191A"/>
    <w:rsid w:val="001823E8"/>
    <w:rsid w:val="00191F7C"/>
    <w:rsid w:val="001A025C"/>
    <w:rsid w:val="001A02CF"/>
    <w:rsid w:val="001E1D34"/>
    <w:rsid w:val="0022674B"/>
    <w:rsid w:val="00231B10"/>
    <w:rsid w:val="00290AB1"/>
    <w:rsid w:val="00293BDD"/>
    <w:rsid w:val="00295237"/>
    <w:rsid w:val="002B611C"/>
    <w:rsid w:val="00321A1F"/>
    <w:rsid w:val="00322A85"/>
    <w:rsid w:val="00333CE9"/>
    <w:rsid w:val="00351973"/>
    <w:rsid w:val="00374DE5"/>
    <w:rsid w:val="003956AE"/>
    <w:rsid w:val="00404364"/>
    <w:rsid w:val="004755F5"/>
    <w:rsid w:val="004A5517"/>
    <w:rsid w:val="004B182E"/>
    <w:rsid w:val="00510D79"/>
    <w:rsid w:val="005267F9"/>
    <w:rsid w:val="00580AAC"/>
    <w:rsid w:val="00580D7E"/>
    <w:rsid w:val="00590D67"/>
    <w:rsid w:val="005D267A"/>
    <w:rsid w:val="00657CD5"/>
    <w:rsid w:val="006F46D2"/>
    <w:rsid w:val="007215F5"/>
    <w:rsid w:val="00730870"/>
    <w:rsid w:val="00767CA2"/>
    <w:rsid w:val="007A3D25"/>
    <w:rsid w:val="007B07C4"/>
    <w:rsid w:val="008619B2"/>
    <w:rsid w:val="008A1ED2"/>
    <w:rsid w:val="008B4871"/>
    <w:rsid w:val="008E69B2"/>
    <w:rsid w:val="00985C2D"/>
    <w:rsid w:val="009A78E3"/>
    <w:rsid w:val="009C5B27"/>
    <w:rsid w:val="009F47C3"/>
    <w:rsid w:val="00A32B51"/>
    <w:rsid w:val="00B31C22"/>
    <w:rsid w:val="00B332D4"/>
    <w:rsid w:val="00B66C10"/>
    <w:rsid w:val="00B93F43"/>
    <w:rsid w:val="00BC6CEF"/>
    <w:rsid w:val="00BF3A2D"/>
    <w:rsid w:val="00C02A11"/>
    <w:rsid w:val="00C11313"/>
    <w:rsid w:val="00C412AA"/>
    <w:rsid w:val="00C74CF5"/>
    <w:rsid w:val="00C82D6A"/>
    <w:rsid w:val="00D3526D"/>
    <w:rsid w:val="00D733EF"/>
    <w:rsid w:val="00DC0B35"/>
    <w:rsid w:val="00DE3036"/>
    <w:rsid w:val="00E041AB"/>
    <w:rsid w:val="00E07CAD"/>
    <w:rsid w:val="00E563A6"/>
    <w:rsid w:val="00E6410E"/>
    <w:rsid w:val="00EE2DE4"/>
    <w:rsid w:val="00F363B5"/>
    <w:rsid w:val="00F572AF"/>
    <w:rsid w:val="00FA16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39219D2B-6BDB-4D2A-B31C-9431B8544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paragraph" w:styleId="a4">
    <w:name w:val="Plain Text"/>
    <w:basedOn w:val="a"/>
    <w:link w:val="a5"/>
    <w:semiHidden/>
    <w:rPr>
      <w:rFonts w:hAnsi="Courier New" w:cs="Courier New"/>
      <w:szCs w:val="21"/>
    </w:rPr>
  </w:style>
  <w:style w:type="paragraph" w:customStyle="1" w:styleId="a6">
    <w:name w:val="ぶら下げ４"/>
    <w:basedOn w:val="a"/>
    <w:pPr>
      <w:ind w:left="960" w:hangingChars="400" w:hanging="960"/>
    </w:pPr>
    <w:rPr>
      <w:sz w:val="24"/>
    </w:rPr>
  </w:style>
  <w:style w:type="paragraph" w:customStyle="1" w:styleId="a7">
    <w:name w:val="ぶら下げ７"/>
    <w:basedOn w:val="a4"/>
    <w:pPr>
      <w:ind w:left="1470" w:hangingChars="700" w:hanging="1470"/>
    </w:pPr>
    <w:rPr>
      <w:sz w:val="24"/>
    </w:rPr>
  </w:style>
  <w:style w:type="paragraph" w:styleId="a8">
    <w:name w:val="header"/>
    <w:basedOn w:val="a"/>
    <w:unhideWhenUsed/>
    <w:pPr>
      <w:tabs>
        <w:tab w:val="center" w:pos="4252"/>
        <w:tab w:val="right" w:pos="8504"/>
      </w:tabs>
      <w:snapToGrid w:val="0"/>
    </w:pPr>
    <w:rPr>
      <w:lang w:val="x-none" w:eastAsia="x-none"/>
    </w:rPr>
  </w:style>
  <w:style w:type="character" w:customStyle="1" w:styleId="a9">
    <w:name w:val="ヘッダー (文字)"/>
    <w:rPr>
      <w:rFonts w:ascii="ＭＳ 明朝"/>
      <w:kern w:val="2"/>
      <w:sz w:val="21"/>
      <w:szCs w:val="24"/>
    </w:rPr>
  </w:style>
  <w:style w:type="paragraph" w:styleId="aa">
    <w:name w:val="footer"/>
    <w:basedOn w:val="a"/>
    <w:unhideWhenUsed/>
    <w:pPr>
      <w:tabs>
        <w:tab w:val="center" w:pos="4252"/>
        <w:tab w:val="right" w:pos="8504"/>
      </w:tabs>
      <w:snapToGrid w:val="0"/>
    </w:pPr>
    <w:rPr>
      <w:lang w:val="x-none" w:eastAsia="x-none"/>
    </w:rPr>
  </w:style>
  <w:style w:type="character" w:customStyle="1" w:styleId="ab">
    <w:name w:val="フッター (文字)"/>
    <w:rPr>
      <w:rFonts w:ascii="ＭＳ 明朝"/>
      <w:kern w:val="2"/>
      <w:sz w:val="21"/>
      <w:szCs w:val="24"/>
    </w:rPr>
  </w:style>
  <w:style w:type="paragraph" w:customStyle="1" w:styleId="Default">
    <w:name w:val="Default"/>
    <w:pPr>
      <w:widowControl w:val="0"/>
      <w:autoSpaceDE w:val="0"/>
      <w:autoSpaceDN w:val="0"/>
      <w:adjustRightInd w:val="0"/>
    </w:pPr>
    <w:rPr>
      <w:rFonts w:ascii="ＭＳ 明朝" w:cs="ＭＳ 明朝"/>
      <w:color w:val="000000"/>
      <w:sz w:val="24"/>
      <w:szCs w:val="24"/>
    </w:rPr>
  </w:style>
  <w:style w:type="character" w:styleId="ac">
    <w:name w:val="page number"/>
    <w:semiHidden/>
  </w:style>
  <w:style w:type="paragraph" w:styleId="ad">
    <w:name w:val="Body Text"/>
    <w:basedOn w:val="a"/>
    <w:semiHidden/>
    <w:unhideWhenUsed/>
  </w:style>
  <w:style w:type="character" w:customStyle="1" w:styleId="ae">
    <w:name w:val="本文 (文字)"/>
    <w:semiHidden/>
    <w:rPr>
      <w:rFonts w:ascii="ＭＳ 明朝"/>
      <w:kern w:val="2"/>
      <w:sz w:val="21"/>
      <w:szCs w:val="24"/>
    </w:rPr>
  </w:style>
  <w:style w:type="paragraph" w:styleId="af">
    <w:name w:val="Body Text First Indent"/>
    <w:basedOn w:val="ad"/>
    <w:semiHidden/>
    <w:unhideWhenUsed/>
    <w:pPr>
      <w:ind w:firstLineChars="100" w:firstLine="210"/>
    </w:pPr>
  </w:style>
  <w:style w:type="character" w:customStyle="1" w:styleId="af0">
    <w:name w:val="本文字下げ (文字)"/>
    <w:basedOn w:val="ae"/>
    <w:semiHidden/>
    <w:rPr>
      <w:rFonts w:ascii="ＭＳ 明朝"/>
      <w:kern w:val="2"/>
      <w:sz w:val="21"/>
      <w:szCs w:val="24"/>
    </w:rPr>
  </w:style>
  <w:style w:type="paragraph" w:styleId="af1">
    <w:name w:val="Body Text Indent"/>
    <w:basedOn w:val="a"/>
    <w:semiHidden/>
    <w:unhideWhenUsed/>
    <w:pPr>
      <w:ind w:leftChars="400" w:left="851"/>
    </w:pPr>
  </w:style>
  <w:style w:type="character" w:customStyle="1" w:styleId="af2">
    <w:name w:val="本文インデント (文字)"/>
    <w:semiHidden/>
    <w:rPr>
      <w:rFonts w:ascii="ＭＳ 明朝"/>
      <w:kern w:val="2"/>
      <w:sz w:val="21"/>
      <w:szCs w:val="24"/>
    </w:rPr>
  </w:style>
  <w:style w:type="character" w:styleId="af3">
    <w:name w:val="annotation reference"/>
    <w:semiHidden/>
    <w:unhideWhenUsed/>
    <w:rPr>
      <w:sz w:val="18"/>
      <w:szCs w:val="18"/>
    </w:rPr>
  </w:style>
  <w:style w:type="paragraph" w:styleId="af4">
    <w:name w:val="annotation text"/>
    <w:basedOn w:val="a"/>
    <w:semiHidden/>
    <w:unhideWhenUsed/>
    <w:pPr>
      <w:jc w:val="left"/>
    </w:pPr>
  </w:style>
  <w:style w:type="character" w:customStyle="1" w:styleId="af5">
    <w:name w:val="コメント文字列 (文字)"/>
    <w:semiHidden/>
    <w:rPr>
      <w:rFonts w:ascii="ＭＳ 明朝"/>
      <w:kern w:val="2"/>
      <w:sz w:val="21"/>
      <w:szCs w:val="24"/>
    </w:rPr>
  </w:style>
  <w:style w:type="paragraph" w:styleId="af6">
    <w:name w:val="annotation subject"/>
    <w:basedOn w:val="af4"/>
    <w:next w:val="af4"/>
    <w:semiHidden/>
    <w:unhideWhenUsed/>
    <w:rPr>
      <w:b/>
      <w:bCs/>
    </w:rPr>
  </w:style>
  <w:style w:type="character" w:customStyle="1" w:styleId="af7">
    <w:name w:val="コメント内容 (文字)"/>
    <w:semiHidden/>
    <w:rPr>
      <w:rFonts w:ascii="ＭＳ 明朝"/>
      <w:b/>
      <w:bCs/>
      <w:kern w:val="2"/>
      <w:sz w:val="21"/>
      <w:szCs w:val="24"/>
    </w:rPr>
  </w:style>
  <w:style w:type="paragraph" w:styleId="af8">
    <w:name w:val="Balloon Text"/>
    <w:basedOn w:val="a"/>
    <w:semiHidden/>
    <w:unhideWhenUsed/>
    <w:rPr>
      <w:rFonts w:ascii="Arial" w:eastAsia="ＭＳ ゴシック" w:hAnsi="Arial"/>
      <w:sz w:val="18"/>
      <w:szCs w:val="18"/>
    </w:rPr>
  </w:style>
  <w:style w:type="character" w:customStyle="1" w:styleId="af9">
    <w:name w:val="吹き出し (文字)"/>
    <w:semiHidden/>
    <w:rPr>
      <w:rFonts w:ascii="Arial" w:eastAsia="ＭＳ ゴシック" w:hAnsi="Arial" w:cs="Times New Roman"/>
      <w:kern w:val="2"/>
      <w:sz w:val="18"/>
      <w:szCs w:val="18"/>
    </w:rPr>
  </w:style>
  <w:style w:type="character" w:customStyle="1" w:styleId="a5">
    <w:name w:val="書式なし (文字)"/>
    <w:link w:val="a4"/>
    <w:semiHidden/>
    <w:rsid w:val="00015AF5"/>
    <w:rPr>
      <w:rFonts w:ascii="ＭＳ 明朝" w:hAnsi="Courier New" w:cs="Courier New"/>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eisan.DNW\AppData\Roaming\Microsoft\Templates\Normal.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1A9C8B-BAB6-4916-A800-066EEA3FB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Template>
  <TotalTime>8</TotalTime>
  <Pages>21</Pages>
  <Words>2251</Words>
  <Characters>12831</Characters>
  <Application>Microsoft Office Word</Application>
  <DocSecurity>0</DocSecurity>
  <Lines>106</Lines>
  <Paragraphs>30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1906</dc:creator>
  <cp:keywords/>
  <cp:lastModifiedBy>1906</cp:lastModifiedBy>
  <cp:revision>4</cp:revision>
  <cp:lastPrinted>2021-07-08T02:41:00Z</cp:lastPrinted>
  <dcterms:created xsi:type="dcterms:W3CDTF">2021-07-08T03:09:00Z</dcterms:created>
  <dcterms:modified xsi:type="dcterms:W3CDTF">2022-03-08T09:28:00Z</dcterms:modified>
</cp:coreProperties>
</file>